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052F" w:rsidRDefault="001D36E6" w:rsidP="00314C21">
      <w:pPr>
        <w:pStyle w:val="02Date"/>
        <w:rPr>
          <w:noProof/>
        </w:rPr>
      </w:pP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193051" wp14:editId="3A5F68B2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404343" wp14:editId="31614FEF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44618E" wp14:editId="435F8DB4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27.25pt;margin-top:754.95pt;width:46.4pt;height:3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" fillcolor="#c0504d" stroked="f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CC1BD1" wp14:editId="0853EA36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21.25pt;margin-top:754.65pt;width:46.4pt;height:3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" fillcolor="#c0504d" stroked="f"/>
            </w:pict>
          </mc:Fallback>
        </mc:AlternateContent>
      </w:r>
      <w:r w:rsidR="0030423E">
        <w:rPr>
          <w:noProof/>
          <w:lang w:val="fr-FR"/>
        </w:rPr>
        <w:t>15 octobre</w:t>
      </w:r>
      <w:r w:rsidR="00A61FCD">
        <w:rPr>
          <w:noProof/>
          <w:lang w:val="fr-FR"/>
        </w:rPr>
        <w:t xml:space="preserve"> </w:t>
      </w:r>
      <w:r w:rsidR="00010541">
        <w:rPr>
          <w:noProof/>
          <w:lang w:val="fr-FR"/>
        </w:rPr>
        <w:t>2018</w:t>
      </w:r>
    </w:p>
    <w:p w:rsidR="003C1746" w:rsidRDefault="0030423E" w:rsidP="003375BD">
      <w:pPr>
        <w:autoSpaceDE w:val="0"/>
        <w:autoSpaceDN w:val="0"/>
        <w:adjustRightInd w:val="0"/>
        <w:spacing w:after="0" w:line="276" w:lineRule="auto"/>
        <w:contextualSpacing w:val="0"/>
        <w:rPr>
          <w:rFonts w:cs="Arial"/>
          <w:b/>
          <w:bCs/>
          <w:sz w:val="32"/>
        </w:rPr>
      </w:pPr>
      <w:r w:rsidRPr="0030423E">
        <w:rPr>
          <w:rFonts w:cs="Arial"/>
          <w:b/>
          <w:bCs/>
          <w:sz w:val="32"/>
        </w:rPr>
        <w:t xml:space="preserve">Le concours d’idées CNSA innove et </w:t>
      </w:r>
      <w:r w:rsidR="00CD652A">
        <w:rPr>
          <w:rFonts w:cs="Arial"/>
          <w:b/>
          <w:bCs/>
          <w:sz w:val="32"/>
        </w:rPr>
        <w:t xml:space="preserve">invite à </w:t>
      </w:r>
      <w:r w:rsidRPr="0030423E">
        <w:rPr>
          <w:rFonts w:cs="Arial"/>
          <w:b/>
          <w:bCs/>
          <w:sz w:val="32"/>
        </w:rPr>
        <w:t xml:space="preserve">imaginer un lieu de vie collectif pour </w:t>
      </w:r>
      <w:r w:rsidR="004938D7">
        <w:rPr>
          <w:rFonts w:cs="Arial"/>
          <w:b/>
          <w:bCs/>
          <w:sz w:val="32"/>
        </w:rPr>
        <w:t>adultes</w:t>
      </w:r>
      <w:r w:rsidRPr="0030423E">
        <w:rPr>
          <w:rFonts w:cs="Arial"/>
          <w:b/>
          <w:bCs/>
          <w:sz w:val="32"/>
        </w:rPr>
        <w:t xml:space="preserve"> handicapés</w:t>
      </w:r>
    </w:p>
    <w:p w:rsidR="0030423E" w:rsidRDefault="0030423E" w:rsidP="003375BD">
      <w:pPr>
        <w:autoSpaceDE w:val="0"/>
        <w:autoSpaceDN w:val="0"/>
        <w:adjustRightInd w:val="0"/>
        <w:spacing w:after="0" w:line="276" w:lineRule="auto"/>
        <w:contextualSpacing w:val="0"/>
        <w:rPr>
          <w:rFonts w:cs="Arial"/>
          <w:b/>
          <w:bCs/>
          <w:sz w:val="32"/>
        </w:rPr>
      </w:pPr>
    </w:p>
    <w:p w:rsidR="0030423E" w:rsidRDefault="0030423E" w:rsidP="0030423E">
      <w:pPr>
        <w:shd w:val="clear" w:color="auto" w:fill="FFFFFF"/>
        <w:spacing w:after="100" w:afterAutospacing="1" w:line="240" w:lineRule="auto"/>
        <w:rPr>
          <w:rFonts w:cs="Arial"/>
          <w:b/>
          <w:bCs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28A94F0" wp14:editId="59808D3C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1591945" cy="2243455"/>
            <wp:effectExtent l="0" t="0" r="8255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08C">
        <w:rPr>
          <w:rFonts w:cs="Arial"/>
          <w:b/>
          <w:bCs/>
          <w:color w:val="000000"/>
          <w:szCs w:val="20"/>
        </w:rPr>
        <w:t>L</w:t>
      </w:r>
      <w:r>
        <w:rPr>
          <w:rFonts w:cs="Arial"/>
          <w:b/>
          <w:bCs/>
          <w:color w:val="000000"/>
          <w:szCs w:val="20"/>
        </w:rPr>
        <w:t>’édition 2019 du</w:t>
      </w:r>
      <w:r w:rsidRPr="00AD508C">
        <w:rPr>
          <w:rFonts w:cs="Arial"/>
          <w:b/>
          <w:bCs/>
          <w:color w:val="000000"/>
          <w:szCs w:val="20"/>
        </w:rPr>
        <w:t xml:space="preserve"> concours d’idées </w:t>
      </w:r>
      <w:r w:rsidR="00CD652A" w:rsidRPr="00AD508C">
        <w:rPr>
          <w:rFonts w:cs="Arial"/>
          <w:b/>
          <w:bCs/>
          <w:color w:val="000000"/>
          <w:szCs w:val="20"/>
        </w:rPr>
        <w:t xml:space="preserve">à destination des étudiants </w:t>
      </w:r>
      <w:r w:rsidRPr="00AD508C">
        <w:rPr>
          <w:rFonts w:cs="Arial"/>
          <w:b/>
          <w:bCs/>
          <w:color w:val="000000"/>
          <w:szCs w:val="20"/>
        </w:rPr>
        <w:t xml:space="preserve">pour la conception d’un lieu de vie collectif pour </w:t>
      </w:r>
      <w:r w:rsidR="00F42DD2">
        <w:rPr>
          <w:rFonts w:cs="Arial"/>
          <w:b/>
          <w:bCs/>
          <w:color w:val="000000"/>
          <w:szCs w:val="20"/>
        </w:rPr>
        <w:t>adultes</w:t>
      </w:r>
      <w:r w:rsidRPr="00AD508C">
        <w:rPr>
          <w:rFonts w:cs="Arial"/>
          <w:b/>
          <w:bCs/>
          <w:color w:val="000000"/>
          <w:szCs w:val="20"/>
        </w:rPr>
        <w:t xml:space="preserve"> handica</w:t>
      </w:r>
      <w:r w:rsidR="00F42DD2">
        <w:rPr>
          <w:rFonts w:cs="Arial"/>
          <w:b/>
          <w:bCs/>
          <w:color w:val="000000"/>
          <w:szCs w:val="20"/>
        </w:rPr>
        <w:t>pé</w:t>
      </w:r>
      <w:r w:rsidRPr="00AD508C">
        <w:rPr>
          <w:rFonts w:cs="Arial"/>
          <w:b/>
          <w:bCs/>
          <w:color w:val="000000"/>
          <w:szCs w:val="20"/>
        </w:rPr>
        <w:t>s  est o</w:t>
      </w:r>
      <w:r w:rsidRPr="00AD508C">
        <w:rPr>
          <w:rFonts w:cs="Arial"/>
          <w:b/>
          <w:bCs/>
          <w:color w:val="000000"/>
          <w:szCs w:val="20"/>
        </w:rPr>
        <w:t>u</w:t>
      </w:r>
      <w:r w:rsidRPr="00AD508C">
        <w:rPr>
          <w:rFonts w:cs="Arial"/>
          <w:b/>
          <w:bCs/>
          <w:color w:val="000000"/>
          <w:szCs w:val="20"/>
        </w:rPr>
        <w:t>vert</w:t>
      </w:r>
      <w:r>
        <w:rPr>
          <w:rFonts w:cs="Arial"/>
          <w:b/>
          <w:bCs/>
          <w:color w:val="000000"/>
          <w:szCs w:val="20"/>
        </w:rPr>
        <w:t>e</w:t>
      </w:r>
      <w:r w:rsidRPr="00AD508C">
        <w:rPr>
          <w:rFonts w:cs="Arial"/>
          <w:b/>
          <w:bCs/>
          <w:color w:val="000000"/>
          <w:szCs w:val="20"/>
        </w:rPr>
        <w:t xml:space="preserve">. Les futurs architectes peuvent retirer leur dossier sur le site </w:t>
      </w:r>
      <w:hyperlink r:id="rId10" w:history="1">
        <w:r w:rsidRPr="00AD508C">
          <w:rPr>
            <w:rFonts w:cs="Arial"/>
            <w:b/>
            <w:bCs/>
            <w:color w:val="0000FF"/>
            <w:szCs w:val="20"/>
            <w:u w:val="single"/>
          </w:rPr>
          <w:t>http://www.cnsa.fr</w:t>
        </w:r>
      </w:hyperlink>
      <w:r w:rsidRPr="00AD508C">
        <w:rPr>
          <w:rFonts w:cs="Arial"/>
          <w:b/>
          <w:bCs/>
          <w:color w:val="000000"/>
          <w:szCs w:val="20"/>
        </w:rPr>
        <w:t>. Les projets sont attendus d’ici le 18 mars 2019. Les lauréats se partageront une récompense de 17 000 €.</w:t>
      </w:r>
    </w:p>
    <w:p w:rsidR="0030423E" w:rsidRPr="00AD508C" w:rsidRDefault="0030423E" w:rsidP="0030423E">
      <w:pPr>
        <w:shd w:val="clear" w:color="auto" w:fill="FFFFFF"/>
        <w:spacing w:after="100" w:afterAutospacing="1" w:line="240" w:lineRule="auto"/>
        <w:rPr>
          <w:rFonts w:cs="Arial"/>
          <w:b/>
          <w:bCs/>
          <w:color w:val="000000"/>
          <w:szCs w:val="20"/>
        </w:rPr>
      </w:pPr>
    </w:p>
    <w:p w:rsidR="0030423E" w:rsidRPr="00AD508C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AD508C">
        <w:rPr>
          <w:rFonts w:cs="Arial"/>
          <w:szCs w:val="20"/>
        </w:rPr>
        <w:t>Depuis 2007, la CNSA organise ce concours en collaboration avec la Dire</w:t>
      </w:r>
      <w:r w:rsidRPr="00AD508C">
        <w:rPr>
          <w:rFonts w:cs="Arial"/>
          <w:szCs w:val="20"/>
        </w:rPr>
        <w:t>c</w:t>
      </w:r>
      <w:r w:rsidRPr="00AD508C">
        <w:rPr>
          <w:rFonts w:cs="Arial"/>
          <w:szCs w:val="20"/>
        </w:rPr>
        <w:t>tion générale des patrimoin</w:t>
      </w:r>
      <w:r w:rsidR="00D3097E">
        <w:rPr>
          <w:rFonts w:cs="Arial"/>
          <w:szCs w:val="20"/>
        </w:rPr>
        <w:t>es du ministère de la Culture,</w:t>
      </w:r>
      <w:r w:rsidRPr="00AD508C">
        <w:rPr>
          <w:rFonts w:cs="Arial"/>
          <w:szCs w:val="20"/>
        </w:rPr>
        <w:t xml:space="preserve"> en partenariat avec les acteurs du secteur médi</w:t>
      </w:r>
      <w:r w:rsidR="00D3097E">
        <w:rPr>
          <w:rFonts w:cs="Arial"/>
          <w:szCs w:val="20"/>
        </w:rPr>
        <w:t xml:space="preserve">co-social et </w:t>
      </w:r>
      <w:r w:rsidR="00CD652A">
        <w:rPr>
          <w:rFonts w:cs="Arial"/>
          <w:szCs w:val="20"/>
        </w:rPr>
        <w:t xml:space="preserve">du monde </w:t>
      </w:r>
      <w:r w:rsidR="00D3097E">
        <w:rPr>
          <w:rFonts w:cs="Arial"/>
          <w:szCs w:val="20"/>
        </w:rPr>
        <w:t xml:space="preserve">de l’architecture. Et avec le soutien du </w:t>
      </w:r>
      <w:r w:rsidR="00D3097E" w:rsidRPr="00D3097E">
        <w:rPr>
          <w:rFonts w:cs="Arial"/>
          <w:szCs w:val="20"/>
        </w:rPr>
        <w:t>Comité national coordination action handicap</w:t>
      </w:r>
      <w:r w:rsidR="00D3097E">
        <w:rPr>
          <w:rFonts w:cs="Arial"/>
          <w:szCs w:val="20"/>
        </w:rPr>
        <w:t xml:space="preserve"> (CCAH).</w:t>
      </w:r>
    </w:p>
    <w:p w:rsidR="0030423E" w:rsidRPr="00AD508C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</w:p>
    <w:p w:rsidR="0030423E" w:rsidRPr="00AD508C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AD508C">
        <w:rPr>
          <w:rFonts w:cs="Arial"/>
          <w:szCs w:val="20"/>
        </w:rPr>
        <w:t>Pour cette 13</w:t>
      </w:r>
      <w:r w:rsidRPr="00AD508C">
        <w:rPr>
          <w:rFonts w:cs="Arial"/>
          <w:szCs w:val="20"/>
          <w:vertAlign w:val="superscript"/>
        </w:rPr>
        <w:t>e</w:t>
      </w:r>
      <w:r w:rsidRPr="00AD508C">
        <w:rPr>
          <w:rFonts w:cs="Arial"/>
          <w:szCs w:val="20"/>
        </w:rPr>
        <w:t xml:space="preserve"> édition, la CNSA propose aux étudiants de concevoir de no</w:t>
      </w:r>
      <w:r w:rsidRPr="00AD508C">
        <w:rPr>
          <w:rFonts w:cs="Arial"/>
          <w:szCs w:val="20"/>
        </w:rPr>
        <w:t>u</w:t>
      </w:r>
      <w:r w:rsidRPr="00AD508C">
        <w:rPr>
          <w:rFonts w:cs="Arial"/>
          <w:szCs w:val="20"/>
        </w:rPr>
        <w:t xml:space="preserve">velles formes d’habitat favorisant l’autonomie et l’inclusion des adultes en situation de handicap. </w:t>
      </w:r>
    </w:p>
    <w:p w:rsidR="0030423E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B167CF">
        <w:rPr>
          <w:rFonts w:cs="Arial"/>
          <w:szCs w:val="20"/>
        </w:rPr>
        <w:t xml:space="preserve">Sur la base d’un cahier des charges renouvelé, les étudiants élaboreront les projets architecturaux innovants de demain. Ces projets devront répondre aux besoins spécifiques des personnes accompagnées -fonctionnalité des lieux, autonomie et bien-être des résidents- et soutenir un mode vie s’intégrant pleinement dans la cité. </w:t>
      </w: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B167CF">
        <w:rPr>
          <w:rFonts w:cs="Arial"/>
          <w:szCs w:val="20"/>
        </w:rPr>
        <w:t xml:space="preserve">Le jury </w:t>
      </w:r>
      <w:r>
        <w:rPr>
          <w:rFonts w:cs="Arial"/>
          <w:szCs w:val="20"/>
        </w:rPr>
        <w:t>encourage la constitution d’équipes pluridisciplinaires</w:t>
      </w:r>
      <w:r w:rsidRPr="00B167CF">
        <w:rPr>
          <w:rFonts w:cs="Arial"/>
          <w:szCs w:val="20"/>
        </w:rPr>
        <w:t xml:space="preserve"> (étudiants en architecture, en médecine, soins infirmiers</w:t>
      </w:r>
      <w:r w:rsidR="0078002E">
        <w:rPr>
          <w:rFonts w:cs="Arial"/>
          <w:szCs w:val="20"/>
        </w:rPr>
        <w:t>, métiers médico-sociaux</w:t>
      </w:r>
      <w:r w:rsidRPr="00B167CF">
        <w:rPr>
          <w:rFonts w:cs="Arial"/>
          <w:szCs w:val="20"/>
        </w:rPr>
        <w:t xml:space="preserve">…) et </w:t>
      </w:r>
      <w:r>
        <w:rPr>
          <w:rFonts w:cs="Arial"/>
          <w:szCs w:val="20"/>
        </w:rPr>
        <w:t xml:space="preserve">valorisera </w:t>
      </w:r>
      <w:r w:rsidRPr="00B167CF">
        <w:rPr>
          <w:rFonts w:cs="Arial"/>
          <w:szCs w:val="20"/>
        </w:rPr>
        <w:t xml:space="preserve">l’inscription du projet dans une dimension prospective globale (prise en compte des aspects médicaux, sociaux, environnementaux…).     </w:t>
      </w:r>
    </w:p>
    <w:p w:rsidR="0030423E" w:rsidRDefault="0030423E" w:rsidP="0030423E">
      <w:pPr>
        <w:shd w:val="clear" w:color="auto" w:fill="FFFFFF"/>
        <w:spacing w:line="240" w:lineRule="auto"/>
        <w:rPr>
          <w:rFonts w:ascii="Calibri" w:hAnsi="Calibri"/>
          <w:sz w:val="24"/>
        </w:rPr>
      </w:pP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B167CF">
        <w:rPr>
          <w:rFonts w:cs="Arial"/>
          <w:szCs w:val="20"/>
        </w:rPr>
        <w:t xml:space="preserve">Les dossiers seront analysés au printemps 2019 par un jury présidé par </w:t>
      </w:r>
      <w:r>
        <w:rPr>
          <w:rFonts w:cs="Arial"/>
          <w:szCs w:val="20"/>
        </w:rPr>
        <w:t xml:space="preserve">un membre de l’Académie d’architecture </w:t>
      </w:r>
      <w:r w:rsidRPr="00B167CF">
        <w:rPr>
          <w:rFonts w:cs="Arial"/>
          <w:szCs w:val="20"/>
        </w:rPr>
        <w:t>et composé d’experts tels que des responsables de fédérations du secteur, de journalistes spécialisés...</w:t>
      </w: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B167CF">
        <w:rPr>
          <w:rFonts w:cs="Arial"/>
          <w:szCs w:val="20"/>
        </w:rPr>
        <w:t>Le formulaire d’inscription, le règlement et le cahier des charges sont disponibles sur le site </w:t>
      </w:r>
      <w:hyperlink r:id="rId11" w:history="1">
        <w:r w:rsidRPr="00B167CF">
          <w:rPr>
            <w:rFonts w:cs="Arial"/>
            <w:color w:val="0000FF"/>
            <w:szCs w:val="20"/>
            <w:u w:val="single"/>
          </w:rPr>
          <w:t>www.cnsa.fr</w:t>
        </w:r>
      </w:hyperlink>
      <w:r w:rsidRPr="00B167CF">
        <w:rPr>
          <w:rFonts w:cs="Arial"/>
          <w:szCs w:val="20"/>
        </w:rPr>
        <w:t>.</w:t>
      </w: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b/>
          <w:bCs/>
          <w:szCs w:val="20"/>
        </w:rPr>
      </w:pPr>
    </w:p>
    <w:p w:rsidR="0030423E" w:rsidRDefault="0030423E" w:rsidP="0030423E">
      <w:pPr>
        <w:shd w:val="clear" w:color="auto" w:fill="FFFFFF"/>
        <w:spacing w:line="240" w:lineRule="auto"/>
        <w:rPr>
          <w:rFonts w:cs="Arial"/>
          <w:b/>
          <w:bCs/>
          <w:szCs w:val="20"/>
        </w:rPr>
      </w:pPr>
      <w:r w:rsidRPr="00B167CF">
        <w:rPr>
          <w:rFonts w:cs="Arial"/>
          <w:b/>
          <w:bCs/>
          <w:szCs w:val="20"/>
        </w:rPr>
        <w:t xml:space="preserve">Les projets sont attendus pour le 18 mars 2019. Le jury délibèrera fin mai-début juin pour distinguer les projets lauréats. </w:t>
      </w:r>
    </w:p>
    <w:p w:rsidR="0030423E" w:rsidRDefault="0030423E" w:rsidP="0030423E">
      <w:pPr>
        <w:shd w:val="clear" w:color="auto" w:fill="FFFFFF"/>
        <w:spacing w:line="240" w:lineRule="auto"/>
        <w:rPr>
          <w:rFonts w:cs="Arial"/>
          <w:b/>
          <w:bCs/>
          <w:szCs w:val="20"/>
        </w:rPr>
      </w:pPr>
    </w:p>
    <w:p w:rsidR="0030423E" w:rsidRPr="00B167CF" w:rsidRDefault="0030423E" w:rsidP="0030423E">
      <w:pPr>
        <w:shd w:val="clear" w:color="auto" w:fill="FFFFFF"/>
        <w:spacing w:line="240" w:lineRule="auto"/>
        <w:rPr>
          <w:rFonts w:cs="Arial"/>
          <w:szCs w:val="20"/>
        </w:rPr>
      </w:pPr>
      <w:r w:rsidRPr="00B167CF">
        <w:rPr>
          <w:rFonts w:cs="Arial"/>
          <w:b/>
          <w:bCs/>
          <w:szCs w:val="20"/>
        </w:rPr>
        <w:t xml:space="preserve">Le premier prix sera récompensé de 12 000 € et la mention spéciale, de 5 000 € grâce au soutien du </w:t>
      </w:r>
      <w:r>
        <w:rPr>
          <w:rFonts w:cs="Arial"/>
          <w:b/>
          <w:bCs/>
          <w:szCs w:val="20"/>
        </w:rPr>
        <w:t>Comité national coordination action handicap (CCAH)</w:t>
      </w:r>
      <w:r w:rsidRPr="00B167CF">
        <w:rPr>
          <w:rFonts w:cs="Arial"/>
          <w:b/>
          <w:bCs/>
          <w:szCs w:val="20"/>
        </w:rPr>
        <w:t>.</w:t>
      </w:r>
    </w:p>
    <w:p w:rsidR="00F9041C" w:rsidRDefault="00F9041C" w:rsidP="00F9041C">
      <w:pPr>
        <w:pStyle w:val="09Titrefiletsverts"/>
      </w:pPr>
      <w:r>
        <w:lastRenderedPageBreak/>
        <w:t>À propos de la CNSA</w:t>
      </w:r>
    </w:p>
    <w:p w:rsidR="00F9041C" w:rsidRPr="00B53CC0" w:rsidRDefault="00F9041C" w:rsidP="00F9041C">
      <w:pPr>
        <w:pStyle w:val="10Textesfiletsverts"/>
        <w:rPr>
          <w:sz w:val="18"/>
        </w:rPr>
      </w:pPr>
      <w:r w:rsidRPr="00B53CC0">
        <w:rPr>
          <w:sz w:val="18"/>
        </w:rPr>
        <w:t>Créée en 2004, la CNSA est un établissement public dont les  missions sont les suivantes</w:t>
      </w:r>
      <w:r w:rsidR="00F17042">
        <w:rPr>
          <w:sz w:val="18"/>
        </w:rPr>
        <w:t> :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</w:t>
      </w:r>
      <w:r w:rsidR="00F17042">
        <w:rPr>
          <w:sz w:val="18"/>
        </w:rPr>
        <w:t> :</w:t>
      </w:r>
      <w:r w:rsidRPr="00B53CC0">
        <w:rPr>
          <w:sz w:val="18"/>
        </w:rPr>
        <w:t xml:space="preserve">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</w:t>
      </w:r>
      <w:r w:rsidR="00F17042">
        <w:rPr>
          <w:sz w:val="18"/>
        </w:rPr>
        <w:t> :</w:t>
      </w:r>
      <w:r w:rsidRPr="00B53CC0">
        <w:rPr>
          <w:sz w:val="18"/>
        </w:rPr>
        <w:t xml:space="preserve">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F9041C" w:rsidRPr="0044516E" w:rsidRDefault="00F9041C" w:rsidP="00F9041C">
      <w:pPr>
        <w:pStyle w:val="12Listepucen2"/>
        <w:numPr>
          <w:ilvl w:val="0"/>
          <w:numId w:val="0"/>
        </w:numPr>
        <w:ind w:left="907"/>
      </w:pPr>
    </w:p>
    <w:p w:rsidR="00A66A17" w:rsidRPr="00A15143" w:rsidRDefault="00F9041C" w:rsidP="00A15143">
      <w:pPr>
        <w:pStyle w:val="10Textesfiletsverts"/>
        <w:ind w:left="0"/>
        <w:rPr>
          <w:sz w:val="18"/>
        </w:rPr>
      </w:pPr>
      <w:r w:rsidRPr="00A15143">
        <w:rPr>
          <w:sz w:val="18"/>
        </w:rPr>
        <w:t xml:space="preserve">En 2018, la CNSA gère un budget </w:t>
      </w:r>
      <w:r w:rsidR="00621977" w:rsidRPr="00A15143">
        <w:rPr>
          <w:sz w:val="18"/>
        </w:rPr>
        <w:t>de plus de 26</w:t>
      </w:r>
      <w:r w:rsidRPr="00A15143">
        <w:rPr>
          <w:sz w:val="18"/>
        </w:rPr>
        <w:t xml:space="preserve"> milliards d'euros.</w:t>
      </w:r>
    </w:p>
    <w:p w:rsidR="00A15143" w:rsidRDefault="00A15143" w:rsidP="00A15143">
      <w:pPr>
        <w:pStyle w:val="09Titrefiletsverts"/>
      </w:pPr>
      <w:r>
        <w:t xml:space="preserve">À propos du Comité national coordination action handicap </w:t>
      </w:r>
    </w:p>
    <w:p w:rsidR="00A15143" w:rsidRPr="00A15143" w:rsidRDefault="00A15143" w:rsidP="00A15143">
      <w:pPr>
        <w:pStyle w:val="10Textesfiletsverts"/>
        <w:rPr>
          <w:sz w:val="18"/>
        </w:rPr>
      </w:pPr>
      <w:r w:rsidRPr="00A15143">
        <w:rPr>
          <w:sz w:val="18"/>
        </w:rPr>
        <w:t>Association reconnue d’utilité publique, le CCAH rassemble des groupes de protection sociale, des mutuelles, des entreprises, des comités d’entreprise et les associations nationales les plus représentatives du secteur ha</w:t>
      </w:r>
      <w:r w:rsidRPr="00A15143">
        <w:rPr>
          <w:sz w:val="18"/>
        </w:rPr>
        <w:t>n</w:t>
      </w:r>
      <w:r w:rsidRPr="00A15143">
        <w:rPr>
          <w:sz w:val="18"/>
        </w:rPr>
        <w:t xml:space="preserve">dicap. </w:t>
      </w:r>
    </w:p>
    <w:p w:rsidR="00A15143" w:rsidRPr="00A15143" w:rsidRDefault="00A15143" w:rsidP="00A15143">
      <w:pPr>
        <w:pStyle w:val="10Textesfiletsverts"/>
        <w:rPr>
          <w:sz w:val="18"/>
        </w:rPr>
      </w:pPr>
      <w:r w:rsidRPr="00A15143">
        <w:rPr>
          <w:sz w:val="18"/>
        </w:rPr>
        <w:t xml:space="preserve">Véritable cœur de réseau, le CCAH : </w:t>
      </w:r>
    </w:p>
    <w:p w:rsidR="00A15143" w:rsidRPr="00A15143" w:rsidRDefault="00A15143" w:rsidP="00A15143">
      <w:pPr>
        <w:pStyle w:val="12Listepucen2"/>
        <w:rPr>
          <w:sz w:val="18"/>
          <w:szCs w:val="18"/>
        </w:rPr>
      </w:pPr>
      <w:r w:rsidRPr="00A15143">
        <w:rPr>
          <w:sz w:val="18"/>
          <w:szCs w:val="18"/>
        </w:rPr>
        <w:t xml:space="preserve">Finance des structures destinées à améliorer l’accueil et l’accompagnement des personnes handicapées, </w:t>
      </w:r>
    </w:p>
    <w:p w:rsidR="00A15143" w:rsidRPr="00A15143" w:rsidRDefault="00A15143" w:rsidP="00A15143">
      <w:pPr>
        <w:pStyle w:val="12Listepucen2"/>
        <w:rPr>
          <w:sz w:val="18"/>
          <w:szCs w:val="18"/>
        </w:rPr>
      </w:pPr>
      <w:r w:rsidRPr="00A15143">
        <w:rPr>
          <w:sz w:val="18"/>
          <w:szCs w:val="18"/>
        </w:rPr>
        <w:t xml:space="preserve">Conseille, apporte une expertise et développe une offre de formation dans le secteur du handicap, </w:t>
      </w:r>
    </w:p>
    <w:p w:rsidR="00A15143" w:rsidRPr="00A15143" w:rsidRDefault="00A15143" w:rsidP="00A15143">
      <w:pPr>
        <w:pStyle w:val="12Listepucen2"/>
        <w:rPr>
          <w:sz w:val="18"/>
          <w:szCs w:val="18"/>
        </w:rPr>
      </w:pPr>
      <w:r w:rsidRPr="00A15143">
        <w:rPr>
          <w:sz w:val="18"/>
          <w:szCs w:val="18"/>
        </w:rPr>
        <w:t xml:space="preserve">Informe et communique sur les évolutions du secteur en proposant rencontres et débats, </w:t>
      </w:r>
    </w:p>
    <w:p w:rsidR="00A15143" w:rsidRPr="00A15143" w:rsidRDefault="00A15143" w:rsidP="00A15143">
      <w:pPr>
        <w:pStyle w:val="13Filetbasdencadravecflches"/>
        <w:rPr>
          <w:sz w:val="18"/>
        </w:rPr>
      </w:pPr>
      <w:r w:rsidRPr="00A15143">
        <w:rPr>
          <w:sz w:val="18"/>
          <w:szCs w:val="18"/>
        </w:rPr>
        <w:t>En</w:t>
      </w:r>
      <w:r w:rsidRPr="00A15143">
        <w:rPr>
          <w:sz w:val="18"/>
        </w:rPr>
        <w:t xml:space="preserve"> 201</w:t>
      </w:r>
      <w:r w:rsidR="00131959">
        <w:rPr>
          <w:sz w:val="18"/>
        </w:rPr>
        <w:t>7</w:t>
      </w:r>
      <w:r w:rsidRPr="00A15143">
        <w:rPr>
          <w:sz w:val="18"/>
        </w:rPr>
        <w:t>, le CCAH a accordé plus de 1</w:t>
      </w:r>
      <w:r w:rsidR="00131959">
        <w:rPr>
          <w:sz w:val="18"/>
        </w:rPr>
        <w:t>9</w:t>
      </w:r>
      <w:r w:rsidRPr="00A15143">
        <w:rPr>
          <w:sz w:val="18"/>
        </w:rPr>
        <w:t xml:space="preserve"> millions d’euros à des projets permettant d’améliorer concrètement les cond</w:t>
      </w:r>
      <w:r w:rsidRPr="00A15143">
        <w:rPr>
          <w:sz w:val="18"/>
        </w:rPr>
        <w:t>i</w:t>
      </w:r>
      <w:r w:rsidRPr="00A15143">
        <w:rPr>
          <w:sz w:val="18"/>
        </w:rPr>
        <w:t>tions d’accueil d’accompagnement des personnes en situation de handicap. www.ccah.fr</w:t>
      </w:r>
    </w:p>
    <w:p w:rsidR="0044516E" w:rsidRDefault="0044516E" w:rsidP="00A66A17">
      <w:pPr>
        <w:keepNext/>
        <w:keepLines/>
        <w:widowControl w:val="0"/>
        <w:spacing w:after="180"/>
        <w:rPr>
          <w:rFonts w:cs="Arial"/>
          <w:b/>
          <w:bCs/>
          <w:color w:val="97BE0D"/>
          <w:sz w:val="22"/>
        </w:rPr>
      </w:pPr>
    </w:p>
    <w:p w:rsidR="00A66A17" w:rsidRDefault="004A55FE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>Aurore Anotin – CNSA</w:t>
      </w:r>
    </w:p>
    <w:p w:rsidR="00A66A17" w:rsidRDefault="00A66A17" w:rsidP="00A66A17">
      <w:r>
        <w:t>Tél. : 01 53 91 21 75</w:t>
      </w:r>
    </w:p>
    <w:p w:rsidR="00A66A17" w:rsidRDefault="00FF5027" w:rsidP="00A66A17">
      <w:pPr>
        <w:rPr>
          <w:rStyle w:val="Lienhypertexte"/>
        </w:rPr>
      </w:pPr>
      <w:hyperlink r:id="rId12" w:history="1">
        <w:r w:rsidR="00290943" w:rsidRPr="00A7276D">
          <w:rPr>
            <w:rStyle w:val="Lienhypertexte"/>
          </w:rPr>
          <w:t>aurore.anotin@cnsa.fr</w:t>
        </w:r>
      </w:hyperlink>
    </w:p>
    <w:p w:rsidR="0033424B" w:rsidRPr="001914D1" w:rsidRDefault="0033424B" w:rsidP="0033424B">
      <w:pPr>
        <w:pStyle w:val="CNSA-ContactsPresse"/>
        <w:spacing w:line="240" w:lineRule="auto"/>
        <w:rPr>
          <w:rStyle w:val="Lienhypertexte"/>
          <w:b/>
          <w:color w:val="00B0F0"/>
        </w:rPr>
      </w:pPr>
      <w:r>
        <w:rPr>
          <w:noProof/>
        </w:rPr>
        <w:drawing>
          <wp:inline distT="0" distB="0" distL="0" distR="0">
            <wp:extent cx="329565" cy="32956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enhypertexte"/>
        </w:rPr>
        <w:t xml:space="preserve"> </w:t>
      </w:r>
      <w:r>
        <w:rPr>
          <w:rStyle w:val="Lienhypertexte"/>
          <w:b/>
          <w:color w:val="00B0F0"/>
        </w:rPr>
        <w:t>#</w:t>
      </w:r>
      <w:proofErr w:type="spellStart"/>
      <w:r>
        <w:rPr>
          <w:rStyle w:val="Lienhypertexte"/>
          <w:b/>
          <w:color w:val="00B0F0"/>
        </w:rPr>
        <w:t>PrixCNSA</w:t>
      </w:r>
      <w:proofErr w:type="spellEnd"/>
    </w:p>
    <w:p w:rsidR="00A15143" w:rsidRDefault="00A15143" w:rsidP="0033424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350"/>
        </w:tabs>
        <w:rPr>
          <w:rFonts w:cs="Arial"/>
          <w:b/>
          <w:sz w:val="16"/>
          <w:szCs w:val="16"/>
        </w:rPr>
      </w:pPr>
    </w:p>
    <w:p w:rsidR="00A15143" w:rsidRDefault="00A15143" w:rsidP="0033424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350"/>
        </w:tabs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-60871</wp:posOffset>
                </wp:positionH>
                <wp:positionV relativeFrom="paragraph">
                  <wp:posOffset>88235</wp:posOffset>
                </wp:positionV>
                <wp:extent cx="1435100" cy="1201480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1201480"/>
                          <a:chOff x="0" y="0"/>
                          <a:chExt cx="1435100" cy="120148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logo cultur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5" y="287080"/>
                            <a:ext cx="7123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35100" cy="222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5143" w:rsidRPr="006F32CB" w:rsidRDefault="00A15143" w:rsidP="00A15143">
                              <w:pPr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350"/>
                                </w:tabs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n collaboration avec </w:t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</w:p>
                            <w:p w:rsidR="00A15143" w:rsidRDefault="00A1514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" o:spid="_x0000_s1026" style="position:absolute;margin-left:-4.8pt;margin-top:6.95pt;width:113pt;height:94.6pt;z-index:251666944" coordsize="14351,1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">
                <v:shape id="Image 11" o:spid="_x0000_s1027" type="#_x0000_t75" alt="logo culture" style="position:absolute;left:1063;top:2870;width:712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PT7CAAAA2wAAAA8AAABkcnMvZG93bnJldi54bWxETz1vwjAQ3ZH6H6xD6gYOHSiEGITaUlWF&#10;oQGyH/ERR43PUexC+u9rJKRu9/Q+L1v1thEX6nztWMFknIAgLp2uuVJwPGxGMxA+IGtsHJOCX/Kw&#10;Wj4MMky1u3JOl32oRAxhn6ICE0KbSulLQxb92LXEkTu7zmKIsKuk7vAaw20jn5JkKi3WHBsMtvRi&#10;qPze/1gFW5wfTu1z/VZ+Vu+vBnfF1zovlHoc9usFiEB9+Bff3R86zp/A7Zd4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D0+wgAAANsAAAAPAAAAAAAAAAAAAAAAAJ8C&#10;AABkcnMvZG93bnJldi54bWxQSwUGAAAAAAQABAD3AAAAjgMAAAAA&#10;">
                  <v:imagedata r:id="rId16" o:title="logo cultu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width:1435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A15143" w:rsidRPr="006F32CB" w:rsidRDefault="00A15143" w:rsidP="00A15143">
                        <w:pPr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350"/>
                          </w:tabs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 w:rsidRPr="006F32CB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n collaboration avec </w:t>
                        </w:r>
                        <w:r w:rsidRPr="006F32CB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</w:p>
                      <w:p w:rsidR="00A15143" w:rsidRDefault="00A15143"/>
                    </w:txbxContent>
                  </v:textbox>
                </v:shape>
              </v:group>
            </w:pict>
          </mc:Fallback>
        </mc:AlternateContent>
      </w:r>
    </w:p>
    <w:p w:rsidR="0033424B" w:rsidRDefault="0033424B" w:rsidP="00A66A17"/>
    <w:p w:rsidR="0030423E" w:rsidRPr="006C401D" w:rsidRDefault="0030423E" w:rsidP="0030423E">
      <w:pPr>
        <w:rPr>
          <w:rFonts w:ascii="InfoText-Normal" w:hAnsi="InfoText-Normal"/>
          <w:sz w:val="22"/>
          <w:szCs w:val="22"/>
        </w:rPr>
      </w:pPr>
    </w:p>
    <w:p w:rsidR="0030423E" w:rsidRDefault="00A15143" w:rsidP="0030423E">
      <w:pPr>
        <w:keepNext/>
        <w:tabs>
          <w:tab w:val="left" w:pos="0"/>
        </w:tabs>
        <w:spacing w:line="240" w:lineRule="auto"/>
        <w:jc w:val="right"/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4670601</wp:posOffset>
                </wp:positionH>
                <wp:positionV relativeFrom="paragraph">
                  <wp:posOffset>47315</wp:posOffset>
                </wp:positionV>
                <wp:extent cx="1360687" cy="691117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687" cy="691117"/>
                          <a:chOff x="0" y="0"/>
                          <a:chExt cx="1435395" cy="691117"/>
                        </a:xfrm>
                      </wpg:grpSpPr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35100" cy="243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5143" w:rsidRPr="006F32CB" w:rsidRDefault="00A15143" w:rsidP="00A15143">
                              <w:pPr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350"/>
                                </w:tabs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Avec le soutien de</w:t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  <w:r w:rsidRPr="006F32CB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ab/>
                              </w:r>
                            </w:p>
                            <w:p w:rsidR="00A15143" w:rsidRDefault="00A1514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308344"/>
                            <a:ext cx="1360967" cy="382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7" o:spid="_x0000_s1029" style="position:absolute;left:0;text-align:left;margin-left:367.75pt;margin-top:3.75pt;width:107.15pt;height:54.4pt;z-index:251670016;mso-width-relative:margin" coordsize="14353,6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XWFBob3Rvc2hvcCAzLjAAOEJJ&#10;TQPtAAAAAAAQASwAAAABAAIBLAAAAAEAAjhCSU0D8wAAAAAACQAAAAAAAAAAAQA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KRAAAAAFJnaHRsb25nAAAJO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nEAAAAAAACgABAAAAAAAAAAL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T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X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D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H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width:14351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A15143" w:rsidRPr="006F32CB" w:rsidRDefault="00A15143" w:rsidP="00A15143">
                        <w:pPr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350"/>
                          </w:tabs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Avec le soutien de</w:t>
                        </w:r>
                        <w:r w:rsidRPr="006F32CB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6F32CB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  <w:r w:rsidRPr="006F32CB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ab/>
                        </w:r>
                      </w:p>
                      <w:p w:rsidR="00A15143" w:rsidRDefault="00A15143"/>
                    </w:txbxContent>
                  </v:textbox>
                </v:shape>
                <v:shape id="Image 15" o:spid="_x0000_s1031" type="#_x0000_t75" style="position:absolute;left:744;top:3083;width:13609;height: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tzwzCAAAA2wAAAA8AAABkcnMvZG93bnJldi54bWxET01rwkAQvQv+h2UKvYjZWLFImlW0IBQv&#10;NdH0PGSnSUh2NmS3Jv333UKht3m8z0n3k+nEnQbXWFawimIQxKXVDVcKbtfTcgvCeWSNnWVS8E0O&#10;9rv5LMVE25Ezuue+EiGEXYIKau/7REpX1mTQRbYnDtynHQz6AIdK6gHHEG46+RTHz9Jgw6Ghxp5e&#10;ayrb/MsoOGbWLYqmPxXvH5dzu24PfMwrpR4fpsMLCE+T/xf/ud90mL+B31/C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c8MwgAAANs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</w:p>
    <w:p w:rsidR="00600C21" w:rsidRDefault="00600C21">
      <w:pPr>
        <w:spacing w:after="0" w:line="240" w:lineRule="auto"/>
        <w:contextualSpacing w:val="0"/>
      </w:pPr>
    </w:p>
    <w:sectPr w:rsidR="00600C21" w:rsidSect="000D766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027" w:rsidRDefault="00FF5027">
      <w:r>
        <w:separator/>
      </w:r>
    </w:p>
    <w:p w:rsidR="00FF5027" w:rsidRDefault="00FF5027"/>
    <w:p w:rsidR="00FF5027" w:rsidRDefault="00FF5027"/>
    <w:p w:rsidR="00FF5027" w:rsidRDefault="00FF5027"/>
    <w:p w:rsidR="00FF5027" w:rsidRDefault="00FF5027"/>
  </w:endnote>
  <w:endnote w:type="continuationSeparator" w:id="0">
    <w:p w:rsidR="00FF5027" w:rsidRDefault="00FF5027">
      <w:r>
        <w:continuationSeparator/>
      </w:r>
    </w:p>
    <w:p w:rsidR="00FF5027" w:rsidRDefault="00FF5027"/>
    <w:p w:rsidR="00FF5027" w:rsidRDefault="00FF5027"/>
    <w:p w:rsidR="00FF5027" w:rsidRDefault="00FF5027"/>
    <w:p w:rsidR="00FF5027" w:rsidRDefault="00FF50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foText-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32655" w:rsidRDefault="00932655" w:rsidP="00516700">
    <w:pPr>
      <w:pStyle w:val="Pieddepage"/>
      <w:ind w:right="360"/>
    </w:pPr>
  </w:p>
  <w:p w:rsidR="00932655" w:rsidRDefault="00932655"/>
  <w:p w:rsidR="00932655" w:rsidRDefault="00932655"/>
  <w:p w:rsidR="00932655" w:rsidRDefault="009326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B9199E" w:rsidRDefault="0093265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404EE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404EE">
      <w:rPr>
        <w:rStyle w:val="Numrodepage"/>
        <w:noProof/>
      </w:rPr>
      <w:t>2</w:t>
    </w:r>
    <w:r>
      <w:rPr>
        <w:rStyle w:val="Numrodepage"/>
      </w:rPr>
      <w:fldChar w:fldCharType="end"/>
    </w:r>
  </w:p>
  <w:p w:rsidR="00932655" w:rsidRPr="00AC0900" w:rsidRDefault="00932655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 w:rsidRPr="00AC0900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AC0900" w:rsidRDefault="00932655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710D3C92" wp14:editId="23D9AD9E">
          <wp:simplePos x="0" y="0"/>
          <wp:positionH relativeFrom="column">
            <wp:posOffset>4451985</wp:posOffset>
          </wp:positionH>
          <wp:positionV relativeFrom="page">
            <wp:posOffset>9853295</wp:posOffset>
          </wp:positionV>
          <wp:extent cx="2387600" cy="842645"/>
          <wp:effectExtent l="0" t="0" r="0" b="0"/>
          <wp:wrapThrough wrapText="bothSides">
            <wp:wrapPolygon edited="0">
              <wp:start x="15855" y="0"/>
              <wp:lineTo x="14304" y="977"/>
              <wp:lineTo x="7066" y="7325"/>
              <wp:lineTo x="2068" y="16115"/>
              <wp:lineTo x="0" y="20509"/>
              <wp:lineTo x="0" y="20998"/>
              <wp:lineTo x="21370" y="20998"/>
              <wp:lineTo x="21370" y="488"/>
              <wp:lineTo x="17234" y="0"/>
              <wp:lineTo x="15855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387600" cy="842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0900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027" w:rsidRDefault="00FF5027">
      <w:r>
        <w:separator/>
      </w:r>
    </w:p>
    <w:p w:rsidR="00FF5027" w:rsidRDefault="00FF5027"/>
    <w:p w:rsidR="00FF5027" w:rsidRDefault="00FF5027"/>
    <w:p w:rsidR="00FF5027" w:rsidRDefault="00FF5027"/>
    <w:p w:rsidR="00FF5027" w:rsidRDefault="00FF5027"/>
  </w:footnote>
  <w:footnote w:type="continuationSeparator" w:id="0">
    <w:p w:rsidR="00FF5027" w:rsidRDefault="00FF5027">
      <w:r>
        <w:continuationSeparator/>
      </w:r>
    </w:p>
    <w:p w:rsidR="00FF5027" w:rsidRDefault="00FF5027"/>
    <w:p w:rsidR="00FF5027" w:rsidRDefault="00FF5027"/>
    <w:p w:rsidR="00FF5027" w:rsidRDefault="00FF5027"/>
    <w:p w:rsidR="00FF5027" w:rsidRDefault="00FF50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D429C3">
    <w:pPr>
      <w:pStyle w:val="En-tte"/>
    </w:pPr>
  </w:p>
  <w:p w:rsidR="00932655" w:rsidRDefault="00932655"/>
  <w:p w:rsidR="00932655" w:rsidRDefault="00932655"/>
  <w:p w:rsidR="00932655" w:rsidRDefault="0093265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592070">
    <w:pPr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5AE93E42" wp14:editId="41063EF2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30423E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4446550</wp:posOffset>
          </wp:positionH>
          <wp:positionV relativeFrom="paragraph">
            <wp:posOffset>-130810</wp:posOffset>
          </wp:positionV>
          <wp:extent cx="1945758" cy="1381770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SA LOGO PRIX DEF 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758" cy="138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655">
      <w:rPr>
        <w:noProof/>
      </w:rPr>
      <w:drawing>
        <wp:anchor distT="0" distB="0" distL="114300" distR="114300" simplePos="0" relativeHeight="251666944" behindDoc="1" locked="0" layoutInCell="1" allowOverlap="1" wp14:anchorId="27A9A301" wp14:editId="31DF3614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655" w:rsidRDefault="00932655" w:rsidP="00D429C3">
    <w:pPr>
      <w:pStyle w:val="01Communiqudepresse"/>
    </w:pPr>
  </w:p>
  <w:p w:rsidR="00932655" w:rsidRDefault="00932655" w:rsidP="00B9199E">
    <w:pPr>
      <w:pStyle w:val="01Communiqudepresse"/>
      <w:tabs>
        <w:tab w:val="left" w:pos="6840"/>
      </w:tabs>
    </w:pPr>
    <w:r>
      <w:tab/>
    </w:r>
  </w:p>
  <w:p w:rsidR="00932655" w:rsidRPr="00C634D2" w:rsidRDefault="00932655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B2A7980" wp14:editId="07841459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" fillcolor="black [3213]" stroked="f"/>
          </w:pict>
        </mc:Fallback>
      </mc:AlternateContent>
    </w:r>
    <w:r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05pt;height:15.05pt" o:bullet="t">
        <v:imagedata r:id="rId1" o:title="Flêche"/>
      </v:shape>
    </w:pict>
  </w:numPicBullet>
  <w:abstractNum w:abstractNumId="0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16806E34"/>
    <w:multiLevelType w:val="hybridMultilevel"/>
    <w:tmpl w:val="3E1C1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F31C2"/>
    <w:multiLevelType w:val="hybridMultilevel"/>
    <w:tmpl w:val="5B0C3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E36326"/>
    <w:multiLevelType w:val="hybridMultilevel"/>
    <w:tmpl w:val="F3769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CA243D"/>
    <w:multiLevelType w:val="hybridMultilevel"/>
    <w:tmpl w:val="0750C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BE04B7"/>
    <w:multiLevelType w:val="hybridMultilevel"/>
    <w:tmpl w:val="1478A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Anne Montchamp">
    <w15:presenceInfo w15:providerId="Windows Live" w15:userId="a1f362648c6ae0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trackRevisions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14EE"/>
    <w:rsid w:val="0000738D"/>
    <w:rsid w:val="00010541"/>
    <w:rsid w:val="00010774"/>
    <w:rsid w:val="000404EE"/>
    <w:rsid w:val="000456F0"/>
    <w:rsid w:val="000507F9"/>
    <w:rsid w:val="000510D0"/>
    <w:rsid w:val="00051417"/>
    <w:rsid w:val="0005762D"/>
    <w:rsid w:val="00060DEB"/>
    <w:rsid w:val="00066CF1"/>
    <w:rsid w:val="000719D1"/>
    <w:rsid w:val="00073075"/>
    <w:rsid w:val="0007794C"/>
    <w:rsid w:val="0008442B"/>
    <w:rsid w:val="00084CCE"/>
    <w:rsid w:val="00086490"/>
    <w:rsid w:val="000905CE"/>
    <w:rsid w:val="000920E2"/>
    <w:rsid w:val="00094CD5"/>
    <w:rsid w:val="000964D7"/>
    <w:rsid w:val="000B02A5"/>
    <w:rsid w:val="000B07E6"/>
    <w:rsid w:val="000B48FC"/>
    <w:rsid w:val="000B7D35"/>
    <w:rsid w:val="000C2697"/>
    <w:rsid w:val="000C49C5"/>
    <w:rsid w:val="000D7667"/>
    <w:rsid w:val="000E6818"/>
    <w:rsid w:val="000E6D93"/>
    <w:rsid w:val="000E7498"/>
    <w:rsid w:val="000F58BF"/>
    <w:rsid w:val="00102524"/>
    <w:rsid w:val="00111CC6"/>
    <w:rsid w:val="001134BF"/>
    <w:rsid w:val="00113FFF"/>
    <w:rsid w:val="00117337"/>
    <w:rsid w:val="00131432"/>
    <w:rsid w:val="00131959"/>
    <w:rsid w:val="001363DE"/>
    <w:rsid w:val="00136A33"/>
    <w:rsid w:val="001409A4"/>
    <w:rsid w:val="00144B04"/>
    <w:rsid w:val="0014588F"/>
    <w:rsid w:val="00147918"/>
    <w:rsid w:val="0015322F"/>
    <w:rsid w:val="00161C77"/>
    <w:rsid w:val="00172080"/>
    <w:rsid w:val="0017456B"/>
    <w:rsid w:val="0017481A"/>
    <w:rsid w:val="0018229B"/>
    <w:rsid w:val="00186DA2"/>
    <w:rsid w:val="0019015F"/>
    <w:rsid w:val="001A0EE5"/>
    <w:rsid w:val="001A17E8"/>
    <w:rsid w:val="001A3A40"/>
    <w:rsid w:val="001A3FB2"/>
    <w:rsid w:val="001B4DAE"/>
    <w:rsid w:val="001B6224"/>
    <w:rsid w:val="001D0282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400B6"/>
    <w:rsid w:val="00243768"/>
    <w:rsid w:val="0024426B"/>
    <w:rsid w:val="00247B57"/>
    <w:rsid w:val="00250ED3"/>
    <w:rsid w:val="0025201E"/>
    <w:rsid w:val="0025564F"/>
    <w:rsid w:val="00257CEE"/>
    <w:rsid w:val="00266223"/>
    <w:rsid w:val="00270703"/>
    <w:rsid w:val="00275F8A"/>
    <w:rsid w:val="00276D93"/>
    <w:rsid w:val="00282E86"/>
    <w:rsid w:val="0028319D"/>
    <w:rsid w:val="00283CD3"/>
    <w:rsid w:val="00284525"/>
    <w:rsid w:val="00285D47"/>
    <w:rsid w:val="00290943"/>
    <w:rsid w:val="002A078E"/>
    <w:rsid w:val="002A50E3"/>
    <w:rsid w:val="002A7B6E"/>
    <w:rsid w:val="002B23A2"/>
    <w:rsid w:val="002B39C5"/>
    <w:rsid w:val="002B471F"/>
    <w:rsid w:val="002B5600"/>
    <w:rsid w:val="002B7E84"/>
    <w:rsid w:val="002C0A7C"/>
    <w:rsid w:val="002D1E95"/>
    <w:rsid w:val="002D3176"/>
    <w:rsid w:val="002D32F5"/>
    <w:rsid w:val="002F1F0C"/>
    <w:rsid w:val="002F32F4"/>
    <w:rsid w:val="00302AB4"/>
    <w:rsid w:val="0030423E"/>
    <w:rsid w:val="00305CF0"/>
    <w:rsid w:val="003069FF"/>
    <w:rsid w:val="00314C21"/>
    <w:rsid w:val="0032197B"/>
    <w:rsid w:val="00324045"/>
    <w:rsid w:val="00325D38"/>
    <w:rsid w:val="003265AD"/>
    <w:rsid w:val="003320C0"/>
    <w:rsid w:val="0033424B"/>
    <w:rsid w:val="00334D68"/>
    <w:rsid w:val="003358AF"/>
    <w:rsid w:val="003375BD"/>
    <w:rsid w:val="0034432C"/>
    <w:rsid w:val="00350793"/>
    <w:rsid w:val="00350CC0"/>
    <w:rsid w:val="0035241D"/>
    <w:rsid w:val="00353C1A"/>
    <w:rsid w:val="00367367"/>
    <w:rsid w:val="00371B56"/>
    <w:rsid w:val="00372548"/>
    <w:rsid w:val="003744F7"/>
    <w:rsid w:val="00383E45"/>
    <w:rsid w:val="00387BA2"/>
    <w:rsid w:val="00391ABE"/>
    <w:rsid w:val="003B350C"/>
    <w:rsid w:val="003B5DF7"/>
    <w:rsid w:val="003C1746"/>
    <w:rsid w:val="003C3E43"/>
    <w:rsid w:val="003C4EB8"/>
    <w:rsid w:val="003D418B"/>
    <w:rsid w:val="003D7CDD"/>
    <w:rsid w:val="003E1E2A"/>
    <w:rsid w:val="003F15AC"/>
    <w:rsid w:val="00404F7F"/>
    <w:rsid w:val="0040524F"/>
    <w:rsid w:val="00407D6C"/>
    <w:rsid w:val="004104E8"/>
    <w:rsid w:val="00416638"/>
    <w:rsid w:val="004178C5"/>
    <w:rsid w:val="004240AC"/>
    <w:rsid w:val="00430A9C"/>
    <w:rsid w:val="00434C36"/>
    <w:rsid w:val="004423A0"/>
    <w:rsid w:val="0044516E"/>
    <w:rsid w:val="0045175D"/>
    <w:rsid w:val="0045535B"/>
    <w:rsid w:val="004571A0"/>
    <w:rsid w:val="00465855"/>
    <w:rsid w:val="0047002B"/>
    <w:rsid w:val="0047076C"/>
    <w:rsid w:val="00470772"/>
    <w:rsid w:val="00470814"/>
    <w:rsid w:val="004724C9"/>
    <w:rsid w:val="00472FF1"/>
    <w:rsid w:val="00477713"/>
    <w:rsid w:val="00483D91"/>
    <w:rsid w:val="00485B9E"/>
    <w:rsid w:val="00487151"/>
    <w:rsid w:val="0049108F"/>
    <w:rsid w:val="004929BF"/>
    <w:rsid w:val="004938D7"/>
    <w:rsid w:val="00494E60"/>
    <w:rsid w:val="00495ABD"/>
    <w:rsid w:val="004964C5"/>
    <w:rsid w:val="004A144F"/>
    <w:rsid w:val="004A55FE"/>
    <w:rsid w:val="004B4464"/>
    <w:rsid w:val="004D2627"/>
    <w:rsid w:val="004D262B"/>
    <w:rsid w:val="004D4B06"/>
    <w:rsid w:val="004D55D2"/>
    <w:rsid w:val="004D71F3"/>
    <w:rsid w:val="004D76A4"/>
    <w:rsid w:val="004E7533"/>
    <w:rsid w:val="004E7B69"/>
    <w:rsid w:val="004F0FFA"/>
    <w:rsid w:val="004F56F4"/>
    <w:rsid w:val="0050337A"/>
    <w:rsid w:val="00506572"/>
    <w:rsid w:val="005103C3"/>
    <w:rsid w:val="005117C6"/>
    <w:rsid w:val="0051658E"/>
    <w:rsid w:val="00516700"/>
    <w:rsid w:val="005206FD"/>
    <w:rsid w:val="00523A4D"/>
    <w:rsid w:val="0052656D"/>
    <w:rsid w:val="00526ECA"/>
    <w:rsid w:val="00530CA2"/>
    <w:rsid w:val="00532A59"/>
    <w:rsid w:val="00542608"/>
    <w:rsid w:val="0054655F"/>
    <w:rsid w:val="00563D63"/>
    <w:rsid w:val="00565116"/>
    <w:rsid w:val="00565D60"/>
    <w:rsid w:val="0056673F"/>
    <w:rsid w:val="005707DA"/>
    <w:rsid w:val="00592070"/>
    <w:rsid w:val="005B6575"/>
    <w:rsid w:val="005C2642"/>
    <w:rsid w:val="005C3330"/>
    <w:rsid w:val="005D7008"/>
    <w:rsid w:val="005D799F"/>
    <w:rsid w:val="005E5765"/>
    <w:rsid w:val="005F6DC3"/>
    <w:rsid w:val="00600C21"/>
    <w:rsid w:val="00604BDC"/>
    <w:rsid w:val="00612CD5"/>
    <w:rsid w:val="00616C2F"/>
    <w:rsid w:val="00617A95"/>
    <w:rsid w:val="00621977"/>
    <w:rsid w:val="00641BA6"/>
    <w:rsid w:val="00644A70"/>
    <w:rsid w:val="00646740"/>
    <w:rsid w:val="006569A4"/>
    <w:rsid w:val="00662ACB"/>
    <w:rsid w:val="006660E3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63D6"/>
    <w:rsid w:val="006B1FCB"/>
    <w:rsid w:val="006C2734"/>
    <w:rsid w:val="006C7A82"/>
    <w:rsid w:val="006D0B4B"/>
    <w:rsid w:val="006E4B6F"/>
    <w:rsid w:val="006E5736"/>
    <w:rsid w:val="006F472E"/>
    <w:rsid w:val="006F4C1D"/>
    <w:rsid w:val="007046DE"/>
    <w:rsid w:val="00704B54"/>
    <w:rsid w:val="00704C29"/>
    <w:rsid w:val="00704D3F"/>
    <w:rsid w:val="00705A6B"/>
    <w:rsid w:val="007235B5"/>
    <w:rsid w:val="00724F26"/>
    <w:rsid w:val="00732DCD"/>
    <w:rsid w:val="00734492"/>
    <w:rsid w:val="00741F4D"/>
    <w:rsid w:val="00745CBE"/>
    <w:rsid w:val="007514B7"/>
    <w:rsid w:val="00752B46"/>
    <w:rsid w:val="0076291C"/>
    <w:rsid w:val="00763CC9"/>
    <w:rsid w:val="007726FB"/>
    <w:rsid w:val="00773CB2"/>
    <w:rsid w:val="0078002E"/>
    <w:rsid w:val="00781AA9"/>
    <w:rsid w:val="00781E17"/>
    <w:rsid w:val="00782F7D"/>
    <w:rsid w:val="00783E53"/>
    <w:rsid w:val="007878D0"/>
    <w:rsid w:val="007923F3"/>
    <w:rsid w:val="00794FFB"/>
    <w:rsid w:val="00796900"/>
    <w:rsid w:val="00796FEF"/>
    <w:rsid w:val="007A67EA"/>
    <w:rsid w:val="007C00CB"/>
    <w:rsid w:val="007C1C79"/>
    <w:rsid w:val="007C2919"/>
    <w:rsid w:val="007C4F65"/>
    <w:rsid w:val="007C5809"/>
    <w:rsid w:val="007D0CC6"/>
    <w:rsid w:val="007D5721"/>
    <w:rsid w:val="007D67F1"/>
    <w:rsid w:val="007D69EA"/>
    <w:rsid w:val="007D6C5A"/>
    <w:rsid w:val="00810E4D"/>
    <w:rsid w:val="00810F6D"/>
    <w:rsid w:val="00815643"/>
    <w:rsid w:val="00815AAA"/>
    <w:rsid w:val="00820730"/>
    <w:rsid w:val="00827118"/>
    <w:rsid w:val="00836029"/>
    <w:rsid w:val="00847A55"/>
    <w:rsid w:val="008630BD"/>
    <w:rsid w:val="008653B4"/>
    <w:rsid w:val="00865B0F"/>
    <w:rsid w:val="00873D26"/>
    <w:rsid w:val="00876EAF"/>
    <w:rsid w:val="00895277"/>
    <w:rsid w:val="008965D6"/>
    <w:rsid w:val="008A05C9"/>
    <w:rsid w:val="008A0D42"/>
    <w:rsid w:val="008A24C1"/>
    <w:rsid w:val="008A25EA"/>
    <w:rsid w:val="008A63AE"/>
    <w:rsid w:val="008C1919"/>
    <w:rsid w:val="008C1D34"/>
    <w:rsid w:val="008C25D8"/>
    <w:rsid w:val="008C3098"/>
    <w:rsid w:val="008C459B"/>
    <w:rsid w:val="008C5D19"/>
    <w:rsid w:val="008D49B6"/>
    <w:rsid w:val="008D7F76"/>
    <w:rsid w:val="008E1FAA"/>
    <w:rsid w:val="008F5EFE"/>
    <w:rsid w:val="008F681B"/>
    <w:rsid w:val="009010F3"/>
    <w:rsid w:val="00902BC8"/>
    <w:rsid w:val="009130AC"/>
    <w:rsid w:val="00917BAD"/>
    <w:rsid w:val="0092234B"/>
    <w:rsid w:val="009224B3"/>
    <w:rsid w:val="0092621E"/>
    <w:rsid w:val="00932646"/>
    <w:rsid w:val="00932655"/>
    <w:rsid w:val="00934B28"/>
    <w:rsid w:val="00945A0E"/>
    <w:rsid w:val="00945BCD"/>
    <w:rsid w:val="009501DE"/>
    <w:rsid w:val="0095181E"/>
    <w:rsid w:val="00954CF4"/>
    <w:rsid w:val="00956FB1"/>
    <w:rsid w:val="00957976"/>
    <w:rsid w:val="00960068"/>
    <w:rsid w:val="00962277"/>
    <w:rsid w:val="009625B9"/>
    <w:rsid w:val="00982481"/>
    <w:rsid w:val="00985347"/>
    <w:rsid w:val="00985E60"/>
    <w:rsid w:val="009871C7"/>
    <w:rsid w:val="0099687F"/>
    <w:rsid w:val="009A0151"/>
    <w:rsid w:val="009A798A"/>
    <w:rsid w:val="009B1FBB"/>
    <w:rsid w:val="009B3EE6"/>
    <w:rsid w:val="009B4244"/>
    <w:rsid w:val="009B4A6F"/>
    <w:rsid w:val="009B5E0F"/>
    <w:rsid w:val="009B5FCC"/>
    <w:rsid w:val="009B6B18"/>
    <w:rsid w:val="009B781A"/>
    <w:rsid w:val="009C4A4E"/>
    <w:rsid w:val="009C5BB9"/>
    <w:rsid w:val="009E1D16"/>
    <w:rsid w:val="009F51D0"/>
    <w:rsid w:val="009F6A4B"/>
    <w:rsid w:val="00A014F1"/>
    <w:rsid w:val="00A01670"/>
    <w:rsid w:val="00A01C4F"/>
    <w:rsid w:val="00A03003"/>
    <w:rsid w:val="00A1378B"/>
    <w:rsid w:val="00A15143"/>
    <w:rsid w:val="00A1749E"/>
    <w:rsid w:val="00A21492"/>
    <w:rsid w:val="00A21D08"/>
    <w:rsid w:val="00A30D81"/>
    <w:rsid w:val="00A35039"/>
    <w:rsid w:val="00A51E92"/>
    <w:rsid w:val="00A54AC4"/>
    <w:rsid w:val="00A5656B"/>
    <w:rsid w:val="00A61FCD"/>
    <w:rsid w:val="00A6662F"/>
    <w:rsid w:val="00A66A17"/>
    <w:rsid w:val="00A7086A"/>
    <w:rsid w:val="00A779A8"/>
    <w:rsid w:val="00A77D24"/>
    <w:rsid w:val="00A77ED6"/>
    <w:rsid w:val="00A81D0D"/>
    <w:rsid w:val="00A82534"/>
    <w:rsid w:val="00A869AD"/>
    <w:rsid w:val="00A87A70"/>
    <w:rsid w:val="00A92AAB"/>
    <w:rsid w:val="00A946E4"/>
    <w:rsid w:val="00A9509E"/>
    <w:rsid w:val="00AA03DD"/>
    <w:rsid w:val="00AA0D10"/>
    <w:rsid w:val="00AB1345"/>
    <w:rsid w:val="00AB316A"/>
    <w:rsid w:val="00AB5AA0"/>
    <w:rsid w:val="00AC0900"/>
    <w:rsid w:val="00AC5127"/>
    <w:rsid w:val="00AD1D2F"/>
    <w:rsid w:val="00AD5114"/>
    <w:rsid w:val="00AE54E6"/>
    <w:rsid w:val="00AE5AE3"/>
    <w:rsid w:val="00AE5BA9"/>
    <w:rsid w:val="00AF62F1"/>
    <w:rsid w:val="00B01EF4"/>
    <w:rsid w:val="00B0322B"/>
    <w:rsid w:val="00B147DA"/>
    <w:rsid w:val="00B160A9"/>
    <w:rsid w:val="00B23910"/>
    <w:rsid w:val="00B25F2F"/>
    <w:rsid w:val="00B3396B"/>
    <w:rsid w:val="00B41F12"/>
    <w:rsid w:val="00B51D6F"/>
    <w:rsid w:val="00B73116"/>
    <w:rsid w:val="00B768F4"/>
    <w:rsid w:val="00B769F1"/>
    <w:rsid w:val="00B812CD"/>
    <w:rsid w:val="00B845A8"/>
    <w:rsid w:val="00B866CB"/>
    <w:rsid w:val="00B87700"/>
    <w:rsid w:val="00B9199E"/>
    <w:rsid w:val="00B9284B"/>
    <w:rsid w:val="00B94A79"/>
    <w:rsid w:val="00B95A10"/>
    <w:rsid w:val="00BA016A"/>
    <w:rsid w:val="00BA0C2F"/>
    <w:rsid w:val="00BA4844"/>
    <w:rsid w:val="00BA536A"/>
    <w:rsid w:val="00BA7672"/>
    <w:rsid w:val="00BB15E8"/>
    <w:rsid w:val="00BB3C4C"/>
    <w:rsid w:val="00BB5632"/>
    <w:rsid w:val="00BC1195"/>
    <w:rsid w:val="00BC140A"/>
    <w:rsid w:val="00BD4020"/>
    <w:rsid w:val="00BE0FB2"/>
    <w:rsid w:val="00BE1F6F"/>
    <w:rsid w:val="00BE58E9"/>
    <w:rsid w:val="00BE66C8"/>
    <w:rsid w:val="00BE7535"/>
    <w:rsid w:val="00BF4A98"/>
    <w:rsid w:val="00C018E9"/>
    <w:rsid w:val="00C02DC3"/>
    <w:rsid w:val="00C03945"/>
    <w:rsid w:val="00C054E6"/>
    <w:rsid w:val="00C23076"/>
    <w:rsid w:val="00C279C2"/>
    <w:rsid w:val="00C33739"/>
    <w:rsid w:val="00C34156"/>
    <w:rsid w:val="00C451F5"/>
    <w:rsid w:val="00C5707D"/>
    <w:rsid w:val="00C634D2"/>
    <w:rsid w:val="00C65295"/>
    <w:rsid w:val="00C652AD"/>
    <w:rsid w:val="00C65370"/>
    <w:rsid w:val="00C665B3"/>
    <w:rsid w:val="00C749FC"/>
    <w:rsid w:val="00C750D5"/>
    <w:rsid w:val="00C8413D"/>
    <w:rsid w:val="00C843B8"/>
    <w:rsid w:val="00C86400"/>
    <w:rsid w:val="00C90783"/>
    <w:rsid w:val="00C91009"/>
    <w:rsid w:val="00C94982"/>
    <w:rsid w:val="00CA39AC"/>
    <w:rsid w:val="00CA5723"/>
    <w:rsid w:val="00CA600C"/>
    <w:rsid w:val="00CB1BA4"/>
    <w:rsid w:val="00CC19A0"/>
    <w:rsid w:val="00CC395F"/>
    <w:rsid w:val="00CC39BF"/>
    <w:rsid w:val="00CC4C1B"/>
    <w:rsid w:val="00CC6785"/>
    <w:rsid w:val="00CD5134"/>
    <w:rsid w:val="00CD652A"/>
    <w:rsid w:val="00CE36E0"/>
    <w:rsid w:val="00CF2DCD"/>
    <w:rsid w:val="00CF75E8"/>
    <w:rsid w:val="00D008D9"/>
    <w:rsid w:val="00D03FE6"/>
    <w:rsid w:val="00D0718D"/>
    <w:rsid w:val="00D072FC"/>
    <w:rsid w:val="00D07947"/>
    <w:rsid w:val="00D10B92"/>
    <w:rsid w:val="00D1197B"/>
    <w:rsid w:val="00D12CAC"/>
    <w:rsid w:val="00D14885"/>
    <w:rsid w:val="00D149C5"/>
    <w:rsid w:val="00D179E0"/>
    <w:rsid w:val="00D2256E"/>
    <w:rsid w:val="00D3097E"/>
    <w:rsid w:val="00D32623"/>
    <w:rsid w:val="00D429C3"/>
    <w:rsid w:val="00D441B0"/>
    <w:rsid w:val="00D538B4"/>
    <w:rsid w:val="00D6535A"/>
    <w:rsid w:val="00D83BFC"/>
    <w:rsid w:val="00D849E8"/>
    <w:rsid w:val="00D95DCB"/>
    <w:rsid w:val="00D9610E"/>
    <w:rsid w:val="00D97B4F"/>
    <w:rsid w:val="00D97D03"/>
    <w:rsid w:val="00DA3CA0"/>
    <w:rsid w:val="00DA42DE"/>
    <w:rsid w:val="00DB0403"/>
    <w:rsid w:val="00DB570E"/>
    <w:rsid w:val="00DB6001"/>
    <w:rsid w:val="00DC4B63"/>
    <w:rsid w:val="00DD3841"/>
    <w:rsid w:val="00DD3BB5"/>
    <w:rsid w:val="00DE2E4A"/>
    <w:rsid w:val="00DF05B7"/>
    <w:rsid w:val="00E0293D"/>
    <w:rsid w:val="00E05334"/>
    <w:rsid w:val="00E119AD"/>
    <w:rsid w:val="00E128AE"/>
    <w:rsid w:val="00E319C5"/>
    <w:rsid w:val="00E3401B"/>
    <w:rsid w:val="00E36F95"/>
    <w:rsid w:val="00E36F99"/>
    <w:rsid w:val="00E40717"/>
    <w:rsid w:val="00E4696D"/>
    <w:rsid w:val="00E5052F"/>
    <w:rsid w:val="00E51559"/>
    <w:rsid w:val="00E57384"/>
    <w:rsid w:val="00E676F5"/>
    <w:rsid w:val="00E67CCA"/>
    <w:rsid w:val="00E767B3"/>
    <w:rsid w:val="00E767D9"/>
    <w:rsid w:val="00E80EF1"/>
    <w:rsid w:val="00E8106B"/>
    <w:rsid w:val="00E94120"/>
    <w:rsid w:val="00E9511C"/>
    <w:rsid w:val="00E95549"/>
    <w:rsid w:val="00E9591E"/>
    <w:rsid w:val="00E96FF3"/>
    <w:rsid w:val="00EA2133"/>
    <w:rsid w:val="00EA58EA"/>
    <w:rsid w:val="00EC4B64"/>
    <w:rsid w:val="00EC5664"/>
    <w:rsid w:val="00EC76B9"/>
    <w:rsid w:val="00ED0149"/>
    <w:rsid w:val="00ED1A4B"/>
    <w:rsid w:val="00ED1F52"/>
    <w:rsid w:val="00ED3F1B"/>
    <w:rsid w:val="00ED6482"/>
    <w:rsid w:val="00EE5535"/>
    <w:rsid w:val="00EE6F18"/>
    <w:rsid w:val="00EE719A"/>
    <w:rsid w:val="00F04137"/>
    <w:rsid w:val="00F0670D"/>
    <w:rsid w:val="00F107BC"/>
    <w:rsid w:val="00F15DCF"/>
    <w:rsid w:val="00F17042"/>
    <w:rsid w:val="00F23127"/>
    <w:rsid w:val="00F37B33"/>
    <w:rsid w:val="00F411A0"/>
    <w:rsid w:val="00F42DD2"/>
    <w:rsid w:val="00F43C13"/>
    <w:rsid w:val="00F46E7E"/>
    <w:rsid w:val="00F5195F"/>
    <w:rsid w:val="00F53FC5"/>
    <w:rsid w:val="00F629D5"/>
    <w:rsid w:val="00F6480A"/>
    <w:rsid w:val="00F66115"/>
    <w:rsid w:val="00F70830"/>
    <w:rsid w:val="00F71E47"/>
    <w:rsid w:val="00F7799F"/>
    <w:rsid w:val="00F844AB"/>
    <w:rsid w:val="00F86FE4"/>
    <w:rsid w:val="00F87AFF"/>
    <w:rsid w:val="00F9041C"/>
    <w:rsid w:val="00F928D4"/>
    <w:rsid w:val="00F94009"/>
    <w:rsid w:val="00F962EC"/>
    <w:rsid w:val="00FA2778"/>
    <w:rsid w:val="00FA3126"/>
    <w:rsid w:val="00FA5A7F"/>
    <w:rsid w:val="00FB4758"/>
    <w:rsid w:val="00FD7699"/>
    <w:rsid w:val="00FE2EB3"/>
    <w:rsid w:val="00FE3BA0"/>
    <w:rsid w:val="00FE459F"/>
    <w:rsid w:val="00FF5027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0CD25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  <w:style w:type="paragraph" w:customStyle="1" w:styleId="CNSA-ContactsPresse">
    <w:name w:val="CNSA - Contacts Presse"/>
    <w:basedOn w:val="Normal"/>
    <w:rsid w:val="00600C21"/>
    <w:pPr>
      <w:spacing w:after="0" w:line="230" w:lineRule="atLeast"/>
      <w:contextualSpacing w:val="0"/>
      <w:jc w:val="both"/>
    </w:pPr>
    <w:rPr>
      <w:bCs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  <w:style w:type="paragraph" w:customStyle="1" w:styleId="CNSA-ContactsPresse">
    <w:name w:val="CNSA - Contacts Presse"/>
    <w:basedOn w:val="Normal"/>
    <w:rsid w:val="00600C21"/>
    <w:pPr>
      <w:spacing w:after="0" w:line="230" w:lineRule="atLeast"/>
      <w:contextualSpacing w:val="0"/>
      <w:jc w:val="both"/>
    </w:pPr>
    <w:rPr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590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01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8538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4309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207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85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72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708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8996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1720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76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3414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35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8732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375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aurore.anotin@cnsa.fr" TargetMode="Externa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nsa.fr" TargetMode="External"/><Relationship Id="rId24" Type="http://schemas.openxmlformats.org/officeDocument/2006/relationships/footer" Target="footer3.xml"/><Relationship Id="rId32" Type="http://schemas.microsoft.com/office/2011/relationships/people" Target="people.xml"/><Relationship Id="rId5" Type="http://schemas.openxmlformats.org/officeDocument/2006/relationships/settings" Target="settings.xml"/><Relationship Id="rId23" Type="http://schemas.openxmlformats.org/officeDocument/2006/relationships/header" Target="header3.xml"/><Relationship Id="rId10" Type="http://schemas.openxmlformats.org/officeDocument/2006/relationships/hyperlink" Target="http://www.cnsa.fr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E82052-EF2F-476A-A174-96CBAA91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1</TotalTime>
  <Pages>2</Pages>
  <Words>710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Caroline Masson</cp:lastModifiedBy>
  <cp:revision>2</cp:revision>
  <cp:lastPrinted>2018-04-16T14:53:00Z</cp:lastPrinted>
  <dcterms:created xsi:type="dcterms:W3CDTF">2018-10-12T07:36:00Z</dcterms:created>
  <dcterms:modified xsi:type="dcterms:W3CDTF">2018-10-12T07:36:00Z</dcterms:modified>
</cp:coreProperties>
</file>