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66758700"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F7B8A01"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A92QEAABkEAAAOAAAAZHJzL2Uyb0RvYy54bWysU8lu2zAQvRfoPxC815IcuA0EyzkkSC9d&#10;gi4fQJNDiQA3kIwl/32HlC2lC1CgqA4UOcub94bD/d1kNDlBiMrZjjabmhKw3All+45+//b45paS&#10;mJgVTDsLHT1DpHeH16/2o29h6wanBQSCIDa2o+/okJJvqyryAQyLG+fBolO6YFjCY+grEdiI6EZX&#10;27p+W40uCB8chxjR+jA76aHgSwk8fZYyQiK6o8gtlTWU9ZjX6rBnbR+YHxS/0GD/wMIwZbHoAvXA&#10;EiPPQf0GZRQPLjqZNtyZykmpOBQNqKapf1HzdWAeihZsTvRLm+L/g+WfTvf2KWAbRh/b6J9CVjHJ&#10;YPIf+ZGpNOu8NAumRDgab25221tsKb+6qjXPh5jegzMkbzqqlc0yWMtOH2LCWhh6DclmbcmIgM27&#10;HcIZLzoabV8SotNKPCqtc1gZCrjXgZwYXuexb0qMfjYfnZhtuxq/fKlYYQmfTysS+rTNgFAG5EJp&#10;1V926axh5vYFJFECFW9nSnk0VxaMc7CpudTUFqNzmkTOS2L998RL/MpqSZ5FLmJmnT9XnXVcKzub&#10;lmSjrAt/qp6mK2U5x2OTXujO26MT5zIZxYHzV/p4eSt5wF+eS/r6og8/AAAA//8DAFBLAwQUAAYA&#10;CAAAACEA9YG/ctsAAAAPAQAADwAAAGRycy9kb3ducmV2LnhtbExPy07DMBC8I/EP1iJxo05RqUqI&#10;U6FKCK6EHtLbNl6SiHgdxc6Dv2d7QHCb2RnNzmT7xXVqoiG0ng2sVwko4srblmsDx4+Xux2oEJEt&#10;dp7JwDcF2OfXVxmm1s/8TlMRayUhHFI00MTYp1qHqiGHYeV7YtE+/eAwCh1qbQecJdx1+j5Jttph&#10;y/KhwZ4ODVVfxegMcDkePb62/Ymn2ZUuHMq3TWHM7c3y/AQq0hL/zHCpL9Uhl05nP7INqhOePG5l&#10;TBQk8AHUxbPe7GTP+fem80z/35H/AAAA//8DAFBLAQItABQABgAIAAAAIQC2gziS/gAAAOEBAAAT&#10;AAAAAAAAAAAAAAAAAAAAAABbQ29udGVudF9UeXBlc10ueG1sUEsBAi0AFAAGAAgAAAAhADj9If/W&#10;AAAAlAEAAAsAAAAAAAAAAAAAAAAALwEAAF9yZWxzLy5yZWxzUEsBAi0AFAAGAAgAAAAhABIvgD3Z&#10;AQAAGQQAAA4AAAAAAAAAAAAAAAAALgIAAGRycy9lMm9Eb2MueG1sUEsBAi0AFAAGAAgAAAAhAPWB&#10;v3LbAAAADwEAAA8AAAAAAAAAAAAAAAAAMwQAAGRycy9kb3ducmV2LnhtbFBLBQYAAAAABAAEAPMA&#10;AAA7BQ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4146983"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z/ZgIAAEkFAAAOAAAAZHJzL2Uyb0RvYy54bWysVF9v2jAQf5+072D5fQ1hsFLUUCGqTpOq&#10;Fq2d+mwcGyI5Pu9sCOzT7+yEwLpKlaa92He+3/2/8/XNvjZsp9BXYAueXww4U1ZCWdl1wX88332a&#10;cOaDsKUwYFXBD8rzm9nHD9eNm6ohbMCUChkZsX7auIJvQnDTLPNyo2rhL8ApS0INWItALK6zEkVD&#10;1muTDQeDL1kDWDoEqbyn19tWyGfJvtZKhketvQrMFJxiC+nEdK7imc2uxXSNwm0q2YUh/iGKWlSW&#10;nPambkUQbIvVX6bqSiJ40OFCQp2B1pVUKQfKJh+8yuZpI5xKuVBxvOvL5P+fWfmwe3JLpDI0zk89&#10;kTGLvcY63hQf26diHfpiqX1gkh7Hk6vhhEoqSTS6nOTjcSxmdlJ26MNXBTWLRMGRepFKJHb3PrTQ&#10;IyT68mCq8q4yJjG4Xi0Msp2gvi0G48HotrP+B8zYCLYQ1VqL7YtKne/cnBJLVDgYFbWM/a40q0pK&#10;JU9xpZlTvVchpbIh79wmdFTT5KpX/Py+YoePqm1UvfLwfeVeI3kGG3rlurKAbxkwfci6xVNPzvKO&#10;5ArKwxIZQrsN3sm7ilp0L3xYCqTxp67SSodHOrSBpuDQUZxtAH+99R7xNJUk5ayhdSq4/7kVqDgz&#10;3yzN61U+GsX9S8xofDkkBs8lq3OJ3dYLoM7n9Hk4mciID+ZIaoT6hTZ/Hr2SSFhJvgsuAx6ZRWjX&#10;nP4OqebzBKOdcyLc2ycnj12PI/i8fxHoujkNNOAPcFw9MX01ri029sPCfBtAV2mWT3Xt6k37mrah&#10;+1vih3DOJ9TpB5z9BgAA//8DAFBLAwQUAAYACAAAACEAK2Bq++AAAAAPAQAADwAAAGRycy9kb3du&#10;cmV2LnhtbEyPwU7DMBBE70j8g7VI3KidUkMT4lQIFTgWCtzdxCQR9jrYbhP+ns0Jbju7o9k35WZy&#10;lp1MiL1HBdlCADNY+6bHVsH72+PVGlhMGhttPRoFPybCpjo/K3XR+BFfzWmfWkYhGAutoEtpKDiP&#10;dWecjgs/GKTbpw9OJ5Kh5U3QI4U7y5dC3HCne6QPnR7MQ2fqr/3RKYgfYzvutt/+Zcrl9umZ24B5&#10;ptTlxXR/ByyZKf2ZYcYndKiI6eCP2ERmSQu5kuSlSYo8BzZ7stXtNbDDvFvLJfCq5P97VL8AAAD/&#10;/wMAUEsBAi0AFAAGAAgAAAAhALaDOJL+AAAA4QEAABMAAAAAAAAAAAAAAAAAAAAAAFtDb250ZW50&#10;X1R5cGVzXS54bWxQSwECLQAUAAYACAAAACEAOP0h/9YAAACUAQAACwAAAAAAAAAAAAAAAAAvAQAA&#10;X3JlbHMvLnJlbHNQSwECLQAUAAYACAAAACEAXYgs/2YCAABJBQAADgAAAAAAAAAAAAAAAAAuAgAA&#10;ZHJzL2Uyb0RvYy54bWxQSwECLQAUAAYACAAAACEAK2Bq++AAAAAPAQAADwAAAAAAAAAAAAAAAADA&#10;BAAAZHJzL2Rvd25yZXYueG1sUEsFBgAAAAAEAAQA8wAAAM0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A534E0"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z/ZgIAAEkFAAAOAAAAZHJzL2Uyb0RvYy54bWysVF9v2jAQf5+072D5fQ1hsFLUUCGqTpOq&#10;Fq2d+mwcGyI5Pu9sCOzT7+yEwLpKlaa92He+3/2/8/XNvjZsp9BXYAueXww4U1ZCWdl1wX88332a&#10;cOaDsKUwYFXBD8rzm9nHD9eNm6ohbMCUChkZsX7auIJvQnDTLPNyo2rhL8ApS0INWItALK6zEkVD&#10;1muTDQeDL1kDWDoEqbyn19tWyGfJvtZKhketvQrMFJxiC+nEdK7imc2uxXSNwm0q2YUh/iGKWlSW&#10;nPambkUQbIvVX6bqSiJ40OFCQp2B1pVUKQfKJh+8yuZpI5xKuVBxvOvL5P+fWfmwe3JLpDI0zk89&#10;kTGLvcY63hQf26diHfpiqX1gkh7Hk6vhhEoqSTS6nOTjcSxmdlJ26MNXBTWLRMGRepFKJHb3PrTQ&#10;IyT68mCq8q4yJjG4Xi0Msp2gvi0G48HotrP+B8zYCLYQ1VqL7YtKne/cnBJLVDgYFbWM/a40q0pK&#10;JU9xpZlTvVchpbIh79wmdFTT5KpX/Py+YoePqm1UvfLwfeVeI3kGG3rlurKAbxkwfci6xVNPzvKO&#10;5ArKwxIZQrsN3sm7ilp0L3xYCqTxp67SSodHOrSBpuDQUZxtAH+99R7xNJUk5ayhdSq4/7kVqDgz&#10;3yzN61U+GsX9S8xofDkkBs8lq3OJ3dYLoM7n9Hk4mciID+ZIaoT6hTZ/Hr2SSFhJvgsuAx6ZRWjX&#10;nP4OqebzBKOdcyLc2ycnj12PI/i8fxHoujkNNOAPcFw9MX01ri029sPCfBtAV2mWT3Xt6k37mrah&#10;+1vih3DOJ9TpB5z9BgAA//8DAFBLAwQUAAYACAAAACEAkEEzrt4AAAAMAQAADwAAAGRycy9kb3du&#10;cmV2LnhtbEyPQU/DMAyF70j8h8hI3LZkY53W0nRCaMARGHDPGtNWJE5psrX8e7wTnCz7PT1/r9xO&#10;3okTDrELpGExVyCQ6mA7ajS8vz3MNiBiMmSNC4QafjDCtrq8KE1hw0iveNqnRnAIxcJoaFPqCylj&#10;3aI3cR56JNY+w+BN4nVopB3MyOHeyaVSa+lNR/yhNT3et1h/7Y9eQ/wYm/F59x1epjzbPT5JN1C+&#10;0Pr6arq7BZFwSn9mOOMzOlTMdAhHslE4DbPVMmMrC5nKb0CwJVM8D+fLZrUGWZXyf4nqFwAA//8D&#10;AFBLAQItABQABgAIAAAAIQC2gziS/gAAAOEBAAATAAAAAAAAAAAAAAAAAAAAAABbQ29udGVudF9U&#10;eXBlc10ueG1sUEsBAi0AFAAGAAgAAAAhADj9If/WAAAAlAEAAAsAAAAAAAAAAAAAAAAALwEAAF9y&#10;ZWxzLy5yZWxzUEsBAi0AFAAGAAgAAAAhAF2ILP9mAgAASQUAAA4AAAAAAAAAAAAAAAAALgIAAGRy&#10;cy9lMm9Eb2MueG1sUEsBAi0AFAAGAAgAAAAhAJBBM67eAAAADAEAAA8AAAAAAAAAAAAAAAAAwAQA&#10;AGRycy9kb3ducmV2LnhtbFBLBQYAAAAABAAEAPMAAADLBQAAAAA=&#10;" fillcolor="#c0504d" stroked="f"/>
            </w:pict>
          </mc:Fallback>
        </mc:AlternateContent>
      </w:r>
      <w:r w:rsidR="00AD5F20">
        <w:rPr>
          <w:noProof/>
          <w:lang w:val="fr-FR"/>
        </w:rPr>
        <w:t>3</w:t>
      </w:r>
      <w:r w:rsidR="00D5615E">
        <w:rPr>
          <w:noProof/>
          <w:lang w:val="fr-FR"/>
        </w:rPr>
        <w:t xml:space="preserve"> jui</w:t>
      </w:r>
      <w:r w:rsidR="007B60D0">
        <w:rPr>
          <w:noProof/>
          <w:lang w:val="fr-FR"/>
        </w:rPr>
        <w:t>llet</w:t>
      </w:r>
      <w:r w:rsidR="000E2391">
        <w:rPr>
          <w:noProof/>
          <w:lang w:val="fr-FR"/>
        </w:rPr>
        <w:t xml:space="preserve"> 2023</w:t>
      </w:r>
    </w:p>
    <w:p w14:paraId="44C2323E" w14:textId="59A0CAD9" w:rsidR="00DB04B8" w:rsidRPr="007B60D0" w:rsidRDefault="00DB04B8" w:rsidP="007B60D0">
      <w:pPr>
        <w:pStyle w:val="05Titreniveau1"/>
      </w:pPr>
      <w:r w:rsidRPr="007B60D0">
        <w:t xml:space="preserve">CNSA et Ma Boussole Aidants : </w:t>
      </w:r>
      <w:r w:rsidR="00A81DCB">
        <w:t>u</w:t>
      </w:r>
      <w:r w:rsidRPr="007B60D0">
        <w:t>n partenariat pour</w:t>
      </w:r>
      <w:r w:rsidR="007B60D0">
        <w:t xml:space="preserve"> </w:t>
      </w:r>
      <w:r w:rsidRPr="007B60D0">
        <w:t xml:space="preserve">améliorer l’information des aidants et de </w:t>
      </w:r>
      <w:r w:rsidR="00705059">
        <w:t>ceux qu’ils aident</w:t>
      </w:r>
    </w:p>
    <w:p w14:paraId="24233A21" w14:textId="0892BC54" w:rsidR="00996AE7" w:rsidRPr="007B60D0" w:rsidRDefault="00DB04B8" w:rsidP="007B60D0">
      <w:pPr>
        <w:contextualSpacing w:val="0"/>
        <w:rPr>
          <w:rStyle w:val="lev"/>
        </w:rPr>
      </w:pPr>
      <w:r w:rsidRPr="007B60D0">
        <w:rPr>
          <w:rStyle w:val="lev"/>
        </w:rPr>
        <w:t xml:space="preserve">Un partenariat a été conclu le 22 juin 2023 entre Ma </w:t>
      </w:r>
      <w:r w:rsidR="007247EF">
        <w:rPr>
          <w:rStyle w:val="lev"/>
        </w:rPr>
        <w:t>B</w:t>
      </w:r>
      <w:r w:rsidRPr="007B60D0">
        <w:rPr>
          <w:rStyle w:val="lev"/>
        </w:rPr>
        <w:t xml:space="preserve">oussole </w:t>
      </w:r>
      <w:r w:rsidR="007247EF">
        <w:rPr>
          <w:rStyle w:val="lev"/>
        </w:rPr>
        <w:t>A</w:t>
      </w:r>
      <w:r w:rsidRPr="007B60D0">
        <w:rPr>
          <w:rStyle w:val="lev"/>
        </w:rPr>
        <w:t xml:space="preserve">idants et la Caisse </w:t>
      </w:r>
      <w:r w:rsidR="007B60D0">
        <w:rPr>
          <w:rStyle w:val="lev"/>
        </w:rPr>
        <w:t>n</w:t>
      </w:r>
      <w:r w:rsidRPr="007B60D0">
        <w:rPr>
          <w:rStyle w:val="lev"/>
        </w:rPr>
        <w:t xml:space="preserve">ationale de </w:t>
      </w:r>
      <w:r w:rsidR="007B60D0">
        <w:rPr>
          <w:rStyle w:val="lev"/>
        </w:rPr>
        <w:t>s</w:t>
      </w:r>
      <w:r w:rsidRPr="007B60D0">
        <w:rPr>
          <w:rStyle w:val="lev"/>
        </w:rPr>
        <w:t>olidarité pour l'</w:t>
      </w:r>
      <w:r w:rsidR="007B60D0">
        <w:rPr>
          <w:rStyle w:val="lev"/>
        </w:rPr>
        <w:t>a</w:t>
      </w:r>
      <w:r w:rsidRPr="007B60D0">
        <w:rPr>
          <w:rStyle w:val="lev"/>
        </w:rPr>
        <w:t>utonomie (CNSA). Une nouvelle étape vers l'amélioration de l'information et de l'orientation des aidants</w:t>
      </w:r>
      <w:r w:rsidR="007B60D0">
        <w:rPr>
          <w:rStyle w:val="lev"/>
        </w:rPr>
        <w:t>.</w:t>
      </w:r>
    </w:p>
    <w:p w14:paraId="78494A93" w14:textId="3A73632E" w:rsidR="007B60D0" w:rsidRDefault="007B60D0" w:rsidP="00825ADA">
      <w:pPr>
        <w:contextualSpacing w:val="0"/>
      </w:pPr>
      <w:r w:rsidRPr="00825ADA">
        <w:t>L’accès aux droits des personnes âgées</w:t>
      </w:r>
      <w:r w:rsidR="00B2317B">
        <w:t xml:space="preserve"> </w:t>
      </w:r>
      <w:r w:rsidRPr="00825ADA">
        <w:t xml:space="preserve">et de leurs aidants dépend de manière déterminante de la qualité de l’information </w:t>
      </w:r>
      <w:r w:rsidR="00825ADA">
        <w:t>mise à leur disposition.</w:t>
      </w:r>
    </w:p>
    <w:p w14:paraId="3B056003" w14:textId="2EC47F47" w:rsidR="00E82FCE" w:rsidRDefault="00470F31" w:rsidP="00E82FCE">
      <w:pPr>
        <w:contextualSpacing w:val="0"/>
        <w:rPr>
          <w:color w:val="FF0000"/>
        </w:rPr>
      </w:pPr>
      <w:r>
        <w:t>L</w:t>
      </w:r>
      <w:r w:rsidR="001E6C49">
        <w:t xml:space="preserve">a CNSA </w:t>
      </w:r>
      <w:r w:rsidR="004F5537">
        <w:t xml:space="preserve">et Ma </w:t>
      </w:r>
      <w:r w:rsidR="007247EF">
        <w:t>B</w:t>
      </w:r>
      <w:r w:rsidR="004F5537">
        <w:t xml:space="preserve">oussole </w:t>
      </w:r>
      <w:r w:rsidR="007247EF">
        <w:t>A</w:t>
      </w:r>
      <w:r w:rsidR="004F5537">
        <w:t xml:space="preserve">idants s’engagent dans une démarche de </w:t>
      </w:r>
      <w:r>
        <w:t>mutualisation</w:t>
      </w:r>
      <w:r w:rsidR="00056000">
        <w:t xml:space="preserve"> d’informations</w:t>
      </w:r>
      <w:r w:rsidR="004F5537">
        <w:t xml:space="preserve"> </w:t>
      </w:r>
      <w:r>
        <w:t xml:space="preserve">visant à </w:t>
      </w:r>
      <w:r w:rsidR="00BA4034">
        <w:t>enrichir</w:t>
      </w:r>
      <w:r w:rsidR="00B305E4">
        <w:t xml:space="preserve"> </w:t>
      </w:r>
      <w:r w:rsidR="00E82FCE">
        <w:t>l’annuaire du site internet</w:t>
      </w:r>
      <w:r>
        <w:t xml:space="preserve"> </w:t>
      </w:r>
      <w:hyperlink r:id="rId8" w:history="1">
        <w:r w:rsidR="001E6C49" w:rsidRPr="00470F31">
          <w:rPr>
            <w:rStyle w:val="Lienhypertexte"/>
          </w:rPr>
          <w:t>pour-les-personnes-agees.gouv.fr</w:t>
        </w:r>
      </w:hyperlink>
      <w:r w:rsidR="001E6C49">
        <w:t xml:space="preserve"> et </w:t>
      </w:r>
      <w:r w:rsidR="00E82FCE">
        <w:t xml:space="preserve">la plateforme digitale </w:t>
      </w:r>
      <w:hyperlink r:id="rId9" w:history="1">
        <w:r w:rsidR="001E6C49" w:rsidRPr="00470F31">
          <w:rPr>
            <w:rStyle w:val="Lienhypertexte"/>
          </w:rPr>
          <w:t>maboussoleaidants.fr</w:t>
        </w:r>
      </w:hyperlink>
      <w:r>
        <w:t>.</w:t>
      </w:r>
    </w:p>
    <w:p w14:paraId="52E107D6" w14:textId="1E878E3F" w:rsidR="00BA3E3A" w:rsidRDefault="00E82FCE" w:rsidP="00825ADA">
      <w:r w:rsidRPr="007459D0">
        <w:t xml:space="preserve">Une initiative qui souligne l'importance des </w:t>
      </w:r>
      <w:r w:rsidR="00705059">
        <w:t xml:space="preserve">quelque </w:t>
      </w:r>
      <w:r w:rsidR="00FD1E41">
        <w:t>9 millions d’</w:t>
      </w:r>
      <w:r w:rsidRPr="007459D0">
        <w:t xml:space="preserve">aidants </w:t>
      </w:r>
      <w:r w:rsidR="00FD1E41">
        <w:t>de la société française</w:t>
      </w:r>
      <w:r w:rsidRPr="007459D0">
        <w:t xml:space="preserve"> et </w:t>
      </w:r>
      <w:r w:rsidR="00705059">
        <w:t>la diversité croissante</w:t>
      </w:r>
      <w:r w:rsidRPr="007459D0">
        <w:t xml:space="preserve"> des solutions </w:t>
      </w:r>
      <w:r w:rsidR="00705059">
        <w:t>pour leur venir en aide</w:t>
      </w:r>
      <w:r w:rsidRPr="007459D0">
        <w:t>.</w:t>
      </w:r>
    </w:p>
    <w:p w14:paraId="481CB423" w14:textId="5915BE28" w:rsidR="00056000" w:rsidRDefault="00056000" w:rsidP="00E82FCE">
      <w:pPr>
        <w:pStyle w:val="06Titreniveau3"/>
      </w:pPr>
      <w:r>
        <w:t xml:space="preserve">Des partenaires </w:t>
      </w:r>
      <w:r w:rsidRPr="00F35C38">
        <w:t>complémentaires</w:t>
      </w:r>
    </w:p>
    <w:p w14:paraId="484FD821" w14:textId="66CCA0AF" w:rsidR="00BA4034" w:rsidRPr="00553ADE" w:rsidRDefault="00F35C38" w:rsidP="00553ADE">
      <w:pPr>
        <w:contextualSpacing w:val="0"/>
      </w:pPr>
      <w:r w:rsidRPr="00553ADE">
        <w:t>Le partenariat CNSA</w:t>
      </w:r>
      <w:r w:rsidR="00C9650C">
        <w:t>-</w:t>
      </w:r>
      <w:r w:rsidRPr="00553ADE">
        <w:t xml:space="preserve">Ma </w:t>
      </w:r>
      <w:r w:rsidR="007247EF">
        <w:t>B</w:t>
      </w:r>
      <w:r w:rsidRPr="00553ADE">
        <w:t xml:space="preserve">oussole </w:t>
      </w:r>
      <w:r w:rsidR="007247EF">
        <w:t>A</w:t>
      </w:r>
      <w:r w:rsidRPr="00553ADE">
        <w:t>idan</w:t>
      </w:r>
      <w:r w:rsidR="00BA4034" w:rsidRPr="00553ADE">
        <w:t xml:space="preserve">ts </w:t>
      </w:r>
      <w:r w:rsidR="00705059">
        <w:t>doit permettre d’enrichir</w:t>
      </w:r>
      <w:r w:rsidR="00BA4034" w:rsidRPr="00553ADE">
        <w:t xml:space="preserve"> les informations relatives </w:t>
      </w:r>
      <w:r w:rsidR="00705059">
        <w:t xml:space="preserve">notamment </w:t>
      </w:r>
      <w:r w:rsidR="00BA4034" w:rsidRPr="00553ADE">
        <w:t>aux résidences services, aux</w:t>
      </w:r>
      <w:r w:rsidRPr="00553ADE">
        <w:t xml:space="preserve"> structures proposant des vacances et séjours de répit,</w:t>
      </w:r>
      <w:r w:rsidR="00BA4034" w:rsidRPr="00553ADE">
        <w:t xml:space="preserve"> aux</w:t>
      </w:r>
      <w:r w:rsidRPr="00553ADE">
        <w:t xml:space="preserve"> </w:t>
      </w:r>
      <w:r w:rsidR="00B2317B" w:rsidRPr="00553ADE">
        <w:t>points d’information locaux</w:t>
      </w:r>
      <w:r w:rsidR="00BA4034" w:rsidRPr="00553ADE">
        <w:t>…</w:t>
      </w:r>
    </w:p>
    <w:p w14:paraId="534F621E" w14:textId="4E9B06D3" w:rsidR="002F3803" w:rsidRDefault="002F3803" w:rsidP="00553ADE">
      <w:pPr>
        <w:contextualSpacing w:val="0"/>
      </w:pPr>
      <w:r w:rsidRPr="00553ADE">
        <w:t xml:space="preserve">Cette coopération est le fruit d’un rapprochement </w:t>
      </w:r>
      <w:r w:rsidR="00705059">
        <w:t>initié dès avril</w:t>
      </w:r>
      <w:r w:rsidRPr="00553ADE">
        <w:t xml:space="preserve"> 2022 </w:t>
      </w:r>
      <w:r w:rsidR="00705059">
        <w:t>avec</w:t>
      </w:r>
      <w:r w:rsidRPr="00553ADE">
        <w:t xml:space="preserve"> l’intégration de la CNSA dans la gouvernance de la Société </w:t>
      </w:r>
      <w:r w:rsidR="00553ADE" w:rsidRPr="00553ADE">
        <w:t>c</w:t>
      </w:r>
      <w:r w:rsidRPr="00553ADE">
        <w:t>oopérative d’</w:t>
      </w:r>
      <w:r w:rsidR="00553ADE" w:rsidRPr="00553ADE">
        <w:t>i</w:t>
      </w:r>
      <w:r w:rsidRPr="00553ADE">
        <w:t xml:space="preserve">ntérêt </w:t>
      </w:r>
      <w:r w:rsidR="00553ADE">
        <w:t>c</w:t>
      </w:r>
      <w:r w:rsidRPr="00553ADE">
        <w:t xml:space="preserve">ollectif (SCIC) Ma </w:t>
      </w:r>
      <w:r w:rsidR="007247EF">
        <w:t>B</w:t>
      </w:r>
      <w:r w:rsidRPr="00553ADE">
        <w:t xml:space="preserve">oussole </w:t>
      </w:r>
      <w:r w:rsidR="007247EF">
        <w:t>A</w:t>
      </w:r>
      <w:r w:rsidRPr="00553ADE">
        <w:t>idants.</w:t>
      </w:r>
    </w:p>
    <w:p w14:paraId="61706B38" w14:textId="6BC93403" w:rsidR="00553ADE" w:rsidRDefault="00BD2A70" w:rsidP="00553ADE">
      <w:pPr>
        <w:contextualSpacing w:val="0"/>
      </w:pPr>
      <w:r>
        <w:t xml:space="preserve">Un premier partenariat a été </w:t>
      </w:r>
      <w:r w:rsidR="00C9650C">
        <w:t>mis en place</w:t>
      </w:r>
      <w:r w:rsidR="00553ADE" w:rsidRPr="00553ADE">
        <w:t xml:space="preserve"> en février 2023</w:t>
      </w:r>
      <w:r>
        <w:t xml:space="preserve"> avec </w:t>
      </w:r>
      <w:r w:rsidR="00553ADE" w:rsidRPr="00553ADE">
        <w:t xml:space="preserve">Mon </w:t>
      </w:r>
      <w:r>
        <w:t>P</w:t>
      </w:r>
      <w:r w:rsidR="00553ADE" w:rsidRPr="00553ADE">
        <w:t xml:space="preserve">arcours </w:t>
      </w:r>
      <w:r>
        <w:t>H</w:t>
      </w:r>
      <w:r w:rsidR="00553ADE" w:rsidRPr="00553ADE">
        <w:t xml:space="preserve">andicap, plateforme pilotée par la CNSA et opérée par la Caisse des </w:t>
      </w:r>
      <w:r w:rsidR="005303E0">
        <w:t>d</w:t>
      </w:r>
      <w:r w:rsidR="00553ADE" w:rsidRPr="00553ADE">
        <w:t>épôts (également</w:t>
      </w:r>
      <w:r w:rsidR="00C9650C">
        <w:t xml:space="preserve"> </w:t>
      </w:r>
      <w:r w:rsidR="00553ADE" w:rsidRPr="00553ADE">
        <w:t xml:space="preserve">membre de la </w:t>
      </w:r>
      <w:proofErr w:type="spellStart"/>
      <w:r w:rsidR="00553ADE" w:rsidRPr="00553ADE">
        <w:t>SCIC</w:t>
      </w:r>
      <w:proofErr w:type="spellEnd"/>
      <w:r w:rsidR="00553ADE" w:rsidRPr="00553ADE">
        <w:t>)</w:t>
      </w:r>
      <w:r>
        <w:t>.</w:t>
      </w:r>
    </w:p>
    <w:p w14:paraId="20DD55CC" w14:textId="00241421" w:rsidR="00C9650C" w:rsidRPr="00AD5F20" w:rsidRDefault="00E84420" w:rsidP="00C9650C">
      <w:pPr>
        <w:pStyle w:val="06Titreniveau3"/>
      </w:pPr>
      <w:r w:rsidRPr="00AD5F20">
        <w:t>Des proches aidants de mieux en mieux informés</w:t>
      </w:r>
    </w:p>
    <w:p w14:paraId="1F6628BE" w14:textId="0324E5A6" w:rsidR="00E82FCE" w:rsidRPr="007459D0" w:rsidRDefault="00C9650C" w:rsidP="007459D0">
      <w:r w:rsidRPr="00AD5F20">
        <w:t>Les conférences des financeurs de la prévention de la perte d’autonomie ont désormais la possibilité de soutenir financièrement la mise en visibilité des solutions de proximité à destination des aidants et de leurs proches en situation de fragilité.</w:t>
      </w:r>
    </w:p>
    <w:p w14:paraId="64D9F74A" w14:textId="77777777" w:rsidR="00E82FCE" w:rsidRDefault="00E82FCE" w:rsidP="00553ADE">
      <w:pPr>
        <w:contextualSpacing w:val="0"/>
      </w:pPr>
    </w:p>
    <w:p w14:paraId="0A9A081E" w14:textId="28128010" w:rsidR="00825ADA" w:rsidRDefault="007459D0" w:rsidP="008E54D0">
      <w:pPr>
        <w:pStyle w:val="09Titrefiletsverts"/>
      </w:pPr>
      <w:r>
        <w:rPr>
          <w:szCs w:val="22"/>
        </w:rPr>
        <w:lastRenderedPageBreak/>
        <w:t xml:space="preserve">À propos de </w:t>
      </w:r>
      <w:hyperlink r:id="rId10" w:history="1">
        <w:r w:rsidR="002A0946" w:rsidRPr="00506304">
          <w:rPr>
            <w:rStyle w:val="Lienhypertexte"/>
          </w:rPr>
          <w:t>www.pour-les-personnes-agees.gouv.fr</w:t>
        </w:r>
      </w:hyperlink>
    </w:p>
    <w:p w14:paraId="5EFAA754" w14:textId="57CBF703" w:rsidR="00084E03" w:rsidRPr="00AD5F20" w:rsidRDefault="00AD5F20" w:rsidP="00AD5F20">
      <w:pPr>
        <w:pStyle w:val="13Filetbasdencadravecflches"/>
      </w:pPr>
      <w:r w:rsidRPr="00AD5F20">
        <w:t>Depuis 20</w:t>
      </w:r>
      <w:r w:rsidR="00506304">
        <w:t>1</w:t>
      </w:r>
      <w:r w:rsidRPr="00AD5F20">
        <w:t>5, le site officiel pour les personnes âgées et leurs proches aidants apporte des informations et des services utiles pour faire face à une situation de perte d’autonomie. Plus de 200 articles et dossiers informent sur les solutions, les droits, les aides et les démarches pour en faire la demande. Ce site propose également différents annuaires : points d’information locaux, services d’aide et de soins à domicile, établissements d’hébergement…Un service en ligne permet de consulter la fiche signalétique des EHPAD et des résidences autonomie (capacité, type d’hébergement, prix, prestations et services proposés…), de comparer les prix, les prestations et services, ainsi que le reste à charge en EHPAD. En 2022, le portail a compté plus de 8 millions de visites</w:t>
      </w:r>
      <w:r w:rsidR="00EE18F0" w:rsidRPr="00AD5F20">
        <w:t>.</w:t>
      </w:r>
    </w:p>
    <w:p w14:paraId="6E02384D" w14:textId="05489193" w:rsidR="008E54D0" w:rsidRPr="00634EAD" w:rsidRDefault="007459D0" w:rsidP="008E54D0">
      <w:pPr>
        <w:pStyle w:val="09Titrefiletsverts"/>
      </w:pPr>
      <w:r>
        <w:rPr>
          <w:szCs w:val="22"/>
        </w:rPr>
        <w:t xml:space="preserve">À propos </w:t>
      </w:r>
      <w:r w:rsidR="008E54D0" w:rsidRPr="00634EAD">
        <w:t>de Ma Boussole Aidants</w:t>
      </w:r>
      <w:bookmarkStart w:id="0" w:name="_GoBack"/>
      <w:bookmarkEnd w:id="0"/>
    </w:p>
    <w:p w14:paraId="6636C76C" w14:textId="77777777" w:rsidR="008E54D0" w:rsidRPr="00634EAD" w:rsidRDefault="00DF6300" w:rsidP="008E54D0">
      <w:pPr>
        <w:pStyle w:val="13Filetbasdencadravecflches"/>
      </w:pPr>
      <w:hyperlink r:id="rId11" w:history="1">
        <w:r w:rsidR="008E54D0" w:rsidRPr="008E54D0">
          <w:rPr>
            <w:rStyle w:val="Lienhypertexte"/>
          </w:rPr>
          <w:t>MaBoussoleAidants.fr</w:t>
        </w:r>
      </w:hyperlink>
      <w:r w:rsidR="008E54D0" w:rsidRPr="00634EAD">
        <w:t>, service digital gratuit et ouvert à tous, œuvre dans le champ de la meilleure information et orientation des proches aidants, de manière à faciliter le parcours du combattant qu'ils affrontent au quotidien en leur apportant des repères pour savoir à quelle porte frapper, à qui s'adresser.</w:t>
      </w:r>
    </w:p>
    <w:p w14:paraId="5E8D7856" w14:textId="77777777" w:rsidR="008E54D0" w:rsidRPr="00634EAD" w:rsidRDefault="008E54D0" w:rsidP="008E54D0">
      <w:pPr>
        <w:pStyle w:val="13Filetbasdencadravecflches"/>
      </w:pPr>
      <w:r w:rsidRPr="00634EAD">
        <w:t>A ce titre, l'intention de Ma Boussole Aidants est de contribuer à mettre en visibilité la diversité et la richesse de l'offre de proximité, notamment l'offre domiciliaire pour les aidés et les solutions de répit pour les aidants, dont une grande partie reste encore méconnue. Comment ? En centralisant les données liées aux structures, aides et démarches et en les portant à la connaissance de l’aidant en fonction du lieu de vie et de la situation de son proche : handicap, troubles psychiques, maladie, vieillesse…</w:t>
      </w:r>
    </w:p>
    <w:p w14:paraId="744E6FFA" w14:textId="77777777" w:rsidR="008E54D0" w:rsidRPr="00634EAD" w:rsidRDefault="008E54D0" w:rsidP="008E54D0">
      <w:pPr>
        <w:pStyle w:val="13Filetbasdencadravecflches"/>
      </w:pPr>
      <w:r w:rsidRPr="00634EAD">
        <w:t>A ce jour, près de 70 000 solutions ont été référencées, sur tout le territoire métropolitain et ultra-marin.</w:t>
      </w:r>
    </w:p>
    <w:p w14:paraId="002AC9E1" w14:textId="77777777" w:rsidR="008E54D0" w:rsidRPr="00634EAD" w:rsidRDefault="00DF6300" w:rsidP="008E54D0">
      <w:pPr>
        <w:pStyle w:val="13Filetbasdencadravecflches"/>
        <w:rPr>
          <w:rStyle w:val="Lienhypertexte"/>
          <w:rFonts w:cs="Arial"/>
        </w:rPr>
      </w:pPr>
      <w:hyperlink r:id="rId12" w:history="1">
        <w:r w:rsidR="008E54D0" w:rsidRPr="00634EAD">
          <w:rPr>
            <w:rStyle w:val="Lienhypertexte"/>
            <w:rFonts w:cs="Arial"/>
          </w:rPr>
          <w:t>En savoir plus sur Ma Boussole Aidants</w:t>
        </w:r>
      </w:hyperlink>
    </w:p>
    <w:p w14:paraId="195122C0" w14:textId="77777777" w:rsidR="008E54D0" w:rsidRDefault="008E54D0" w:rsidP="008E54D0">
      <w:pPr>
        <w:pStyle w:val="09Titrefiletsverts"/>
        <w:rPr>
          <w:szCs w:val="22"/>
        </w:rPr>
      </w:pPr>
      <w:r>
        <w:rPr>
          <w:szCs w:val="22"/>
        </w:rPr>
        <w:t>À propos de la CNSA</w:t>
      </w:r>
    </w:p>
    <w:p w14:paraId="58AED70C" w14:textId="77777777" w:rsidR="008E54D0" w:rsidRPr="00756B3A" w:rsidRDefault="008E54D0" w:rsidP="008E54D0">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467CC325" w14:textId="77777777" w:rsidR="008E54D0" w:rsidRDefault="008E54D0" w:rsidP="008E54D0">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3" w:history="1">
        <w:r>
          <w:rPr>
            <w:rStyle w:val="Lienhypertexte"/>
          </w:rPr>
          <w:t>www.pour-les-personnes-agees.gouv.fr</w:t>
        </w:r>
      </w:hyperlink>
      <w:r>
        <w:t xml:space="preserve"> et </w:t>
      </w:r>
      <w:hyperlink r:id="rId14"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3B574FD6" w14:textId="77777777" w:rsidR="008E54D0" w:rsidRPr="0070564C" w:rsidRDefault="008E54D0" w:rsidP="008E54D0">
      <w:pPr>
        <w:keepNext/>
        <w:keepLines/>
        <w:widowControl w:val="0"/>
        <w:spacing w:before="360" w:after="180"/>
      </w:pPr>
      <w:r w:rsidRPr="0070564C">
        <w:rPr>
          <w:rFonts w:cs="Arial"/>
          <w:b/>
          <w:bCs/>
          <w:color w:val="97BE0D"/>
        </w:rPr>
        <w:t>Contact presse</w:t>
      </w:r>
    </w:p>
    <w:p w14:paraId="1F9EA614" w14:textId="77777777" w:rsidR="008E54D0" w:rsidRPr="0070564C" w:rsidRDefault="008E54D0" w:rsidP="008E54D0">
      <w:pPr>
        <w:rPr>
          <w:b/>
        </w:rPr>
      </w:pPr>
      <w:r>
        <w:rPr>
          <w:b/>
        </w:rPr>
        <w:t>Maxime Le Men</w:t>
      </w:r>
      <w:r w:rsidRPr="0070564C">
        <w:rPr>
          <w:b/>
        </w:rPr>
        <w:t xml:space="preserve"> – CNSA</w:t>
      </w:r>
    </w:p>
    <w:p w14:paraId="2455FEDF" w14:textId="77777777" w:rsidR="008E54D0" w:rsidRDefault="008E54D0" w:rsidP="008E54D0">
      <w:r w:rsidRPr="0070564C">
        <w:t xml:space="preserve">Tél. : </w:t>
      </w:r>
      <w:r>
        <w:t>07 86 32 43 68</w:t>
      </w:r>
    </w:p>
    <w:p w14:paraId="121F6DEE" w14:textId="77777777" w:rsidR="008E54D0" w:rsidRPr="000A63EE" w:rsidRDefault="00DF6300" w:rsidP="008E54D0">
      <w:hyperlink r:id="rId15" w:history="1">
        <w:r w:rsidR="008E54D0" w:rsidRPr="00597372">
          <w:rPr>
            <w:rStyle w:val="Lienhypertexte"/>
          </w:rPr>
          <w:t>maxime.lemen@cnsa.fr</w:t>
        </w:r>
      </w:hyperlink>
    </w:p>
    <w:p w14:paraId="1068A365" w14:textId="09F2D0F4" w:rsidR="008E54D0" w:rsidRDefault="008E54D0" w:rsidP="00210A0A"/>
    <w:p w14:paraId="4346E6B3" w14:textId="120D3480" w:rsidR="008E54D0" w:rsidRDefault="008E54D0" w:rsidP="00210A0A"/>
    <w:p w14:paraId="6AEE8278" w14:textId="77777777" w:rsidR="008E54D0" w:rsidRPr="0070564C" w:rsidRDefault="008E54D0" w:rsidP="008E54D0">
      <w:pPr>
        <w:keepNext/>
        <w:keepLines/>
        <w:widowControl w:val="0"/>
        <w:spacing w:before="360" w:after="180"/>
      </w:pPr>
      <w:r w:rsidRPr="0070564C">
        <w:rPr>
          <w:rFonts w:cs="Arial"/>
          <w:b/>
          <w:bCs/>
          <w:color w:val="97BE0D"/>
        </w:rPr>
        <w:t>Contact presse</w:t>
      </w:r>
    </w:p>
    <w:p w14:paraId="5B1030B3" w14:textId="1FE8DF36" w:rsidR="008E54D0" w:rsidRPr="0070564C" w:rsidRDefault="008E54D0" w:rsidP="008E54D0">
      <w:pPr>
        <w:rPr>
          <w:b/>
        </w:rPr>
      </w:pPr>
      <w:r>
        <w:rPr>
          <w:b/>
        </w:rPr>
        <w:t xml:space="preserve">Marguerite </w:t>
      </w:r>
      <w:proofErr w:type="spellStart"/>
      <w:r>
        <w:rPr>
          <w:b/>
        </w:rPr>
        <w:t>Noblecourt</w:t>
      </w:r>
      <w:proofErr w:type="spellEnd"/>
      <w:r w:rsidRPr="0070564C">
        <w:rPr>
          <w:b/>
        </w:rPr>
        <w:t xml:space="preserve"> – </w:t>
      </w:r>
      <w:r>
        <w:rPr>
          <w:b/>
        </w:rPr>
        <w:t>Ma Boussole Aidants</w:t>
      </w:r>
    </w:p>
    <w:p w14:paraId="17292DA7" w14:textId="1BB31733" w:rsidR="008E54D0" w:rsidRDefault="008E54D0" w:rsidP="008E54D0">
      <w:r w:rsidRPr="0070564C">
        <w:t xml:space="preserve">Tél. : </w:t>
      </w:r>
      <w:r>
        <w:t>06 08 52 26 96</w:t>
      </w:r>
    </w:p>
    <w:p w14:paraId="2F610DA5" w14:textId="355C6223" w:rsidR="004B6767" w:rsidRPr="008E54D0" w:rsidRDefault="00DF6300" w:rsidP="00D5069C">
      <w:hyperlink r:id="rId16" w:history="1">
        <w:r w:rsidR="008E54D0">
          <w:rPr>
            <w:rStyle w:val="Lienhypertexte"/>
          </w:rPr>
          <w:t>marguerite.noblecourt@maboussoleaidants.fr</w:t>
        </w:r>
      </w:hyperlink>
    </w:p>
    <w:sectPr w:rsidR="004B6767" w:rsidRPr="008E54D0" w:rsidSect="0012232B">
      <w:headerReference w:type="even" r:id="rId17"/>
      <w:footerReference w:type="even" r:id="rId18"/>
      <w:footerReference w:type="default" r:id="rId19"/>
      <w:headerReference w:type="first" r:id="rId20"/>
      <w:footerReference w:type="first" r:id="rId21"/>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19DE5" w14:textId="77777777" w:rsidR="00DF6300" w:rsidRDefault="00DF6300">
      <w:r>
        <w:separator/>
      </w:r>
    </w:p>
    <w:p w14:paraId="2EE3348E" w14:textId="77777777" w:rsidR="00DF6300" w:rsidRDefault="00DF6300"/>
    <w:p w14:paraId="5D6407AC" w14:textId="77777777" w:rsidR="00DF6300" w:rsidRDefault="00DF6300"/>
    <w:p w14:paraId="61873463" w14:textId="77777777" w:rsidR="00DF6300" w:rsidRDefault="00DF6300"/>
    <w:p w14:paraId="1AF1B12E" w14:textId="77777777" w:rsidR="00DF6300" w:rsidRDefault="00DF6300"/>
  </w:endnote>
  <w:endnote w:type="continuationSeparator" w:id="0">
    <w:p w14:paraId="0024D4C3" w14:textId="77777777" w:rsidR="00DF6300" w:rsidRDefault="00DF6300">
      <w:r>
        <w:continuationSeparator/>
      </w:r>
    </w:p>
    <w:p w14:paraId="2002DE1C" w14:textId="77777777" w:rsidR="00DF6300" w:rsidRDefault="00DF6300"/>
    <w:p w14:paraId="290FA487" w14:textId="77777777" w:rsidR="00DF6300" w:rsidRDefault="00DF6300"/>
    <w:p w14:paraId="5827946D" w14:textId="77777777" w:rsidR="00DF6300" w:rsidRDefault="00DF6300"/>
    <w:p w14:paraId="0175FB15" w14:textId="77777777" w:rsidR="00DF6300" w:rsidRDefault="00DF6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60000287" w:usb1="00000001" w:usb2="00000000" w:usb3="00000000" w:csb0="0000019F" w:csb1="00000000"/>
  </w:font>
  <w:font w:name="Lucida Grande">
    <w:altName w:val="Times New Roman"/>
    <w:charset w:val="00"/>
    <w:family w:val="auto"/>
    <w:pitch w:val="variable"/>
    <w:sig w:usb0="E1000AEF" w:usb1="5000A1FF" w:usb2="00000000" w:usb3="00000000" w:csb0="000001BF" w:csb1="00000000"/>
  </w:font>
  <w:font w:name="Marianne">
    <w:altName w:val="Calibri"/>
    <w:panose1 w:val="02000000000000000000"/>
    <w:charset w:val="00"/>
    <w:family w:val="modern"/>
    <w:notTrueType/>
    <w:pitch w:val="variable"/>
    <w:sig w:usb0="0000000F"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A25AAC" w:rsidRDefault="00A25AAC"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A25AAC" w:rsidRDefault="00A25AAC" w:rsidP="00516700">
    <w:pPr>
      <w:pStyle w:val="Pieddepage"/>
      <w:ind w:right="360"/>
    </w:pPr>
  </w:p>
  <w:p w14:paraId="0824A2BE" w14:textId="77777777" w:rsidR="00A25AAC" w:rsidRDefault="00A25AAC"/>
  <w:p w14:paraId="0084109E" w14:textId="77777777" w:rsidR="00A25AAC" w:rsidRDefault="00A25AAC"/>
  <w:p w14:paraId="657E3CB6" w14:textId="77777777" w:rsidR="00A25AAC" w:rsidRDefault="00A25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540D6DB4" w:rsidR="00A25AAC" w:rsidRPr="00B9199E" w:rsidRDefault="00A25AAC"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54071F">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54071F">
      <w:rPr>
        <w:rStyle w:val="Numrodepage"/>
        <w:noProof/>
        <w:lang w:val="en-US"/>
      </w:rPr>
      <w:t>3</w:t>
    </w:r>
    <w:r>
      <w:rPr>
        <w:rStyle w:val="Numrodepage"/>
      </w:rPr>
      <w:fldChar w:fldCharType="end"/>
    </w:r>
  </w:p>
  <w:p w14:paraId="3B447C3A" w14:textId="59BD56FC" w:rsidR="00A25AAC" w:rsidRPr="00AC0900" w:rsidRDefault="00A25AAC" w:rsidP="006E5736">
    <w:pPr>
      <w:pStyle w:val="Paragraphestandard"/>
      <w:jc w:val="center"/>
      <w:rPr>
        <w:rFonts w:ascii="Arial" w:hAnsi="Arial" w:cs="Arial"/>
        <w:b/>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A25AAC" w:rsidRPr="00AC0900" w:rsidRDefault="00A25AAC"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1A46A6CB" w14:textId="0A22672B" w:rsidR="00A25AAC" w:rsidRPr="00F66BAA" w:rsidRDefault="00A25AAC"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57870" w14:textId="77777777" w:rsidR="00DF6300" w:rsidRDefault="00DF6300">
      <w:r>
        <w:separator/>
      </w:r>
    </w:p>
    <w:p w14:paraId="37AA3429" w14:textId="77777777" w:rsidR="00DF6300" w:rsidRDefault="00DF6300"/>
    <w:p w14:paraId="179FC9B6" w14:textId="77777777" w:rsidR="00DF6300" w:rsidRDefault="00DF6300"/>
    <w:p w14:paraId="680A0329" w14:textId="77777777" w:rsidR="00DF6300" w:rsidRDefault="00DF6300"/>
    <w:p w14:paraId="63283700" w14:textId="77777777" w:rsidR="00DF6300" w:rsidRDefault="00DF6300"/>
  </w:footnote>
  <w:footnote w:type="continuationSeparator" w:id="0">
    <w:p w14:paraId="6DBD10EF" w14:textId="77777777" w:rsidR="00DF6300" w:rsidRDefault="00DF6300">
      <w:r>
        <w:continuationSeparator/>
      </w:r>
    </w:p>
    <w:p w14:paraId="093FA24E" w14:textId="77777777" w:rsidR="00DF6300" w:rsidRDefault="00DF6300"/>
    <w:p w14:paraId="69423904" w14:textId="77777777" w:rsidR="00DF6300" w:rsidRDefault="00DF6300"/>
    <w:p w14:paraId="2C922E83" w14:textId="77777777" w:rsidR="00DF6300" w:rsidRDefault="00DF6300"/>
    <w:p w14:paraId="7F0F2C2E" w14:textId="77777777" w:rsidR="00DF6300" w:rsidRDefault="00DF6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A25AAC" w:rsidRDefault="00A25AAC" w:rsidP="00D429C3">
    <w:pPr>
      <w:pStyle w:val="En-tte"/>
    </w:pPr>
  </w:p>
  <w:p w14:paraId="232D17FA" w14:textId="77777777" w:rsidR="00A25AAC" w:rsidRDefault="00A25AAC"/>
  <w:p w14:paraId="13FD9B07" w14:textId="77777777" w:rsidR="00A25AAC" w:rsidRDefault="00A25AAC"/>
  <w:p w14:paraId="033120C8" w14:textId="77777777" w:rsidR="00A25AAC" w:rsidRDefault="00A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0652" w14:textId="40C73ABC" w:rsidR="00A25AAC" w:rsidRDefault="00ED3059" w:rsidP="00F663A8">
    <w:pPr>
      <w:pStyle w:val="01Communiqudepresse"/>
      <w:spacing w:after="960"/>
      <w:contextualSpacing w:val="0"/>
    </w:pPr>
    <w:r w:rsidRPr="00ED3059">
      <w:rPr>
        <w:noProof/>
      </w:rPr>
      <w:drawing>
        <wp:anchor distT="0" distB="0" distL="114300" distR="114300" simplePos="0" relativeHeight="251675136" behindDoc="1" locked="0" layoutInCell="1" allowOverlap="1" wp14:anchorId="37BFAA8E" wp14:editId="36250A6D">
          <wp:simplePos x="0" y="0"/>
          <wp:positionH relativeFrom="margin">
            <wp:align>left</wp:align>
          </wp:positionH>
          <wp:positionV relativeFrom="paragraph">
            <wp:posOffset>234950</wp:posOffset>
          </wp:positionV>
          <wp:extent cx="1571625" cy="994805"/>
          <wp:effectExtent l="0" t="0" r="0" b="0"/>
          <wp:wrapNone/>
          <wp:docPr id="1026" name="Picture 2" descr="CNSA : Caisse Nationale de Solidarité pour l'Autonomie (retour à l'accueil)">
            <a:extLst xmlns:a="http://schemas.openxmlformats.org/drawingml/2006/main">
              <a:ext uri="{FF2B5EF4-FFF2-40B4-BE49-F238E27FC236}">
                <a16:creationId xmlns:a16="http://schemas.microsoft.com/office/drawing/2014/main" id="{73F9BA81-2498-4AB9-84F0-3B93739D0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NSA : Caisse Nationale de Solidarité pour l'Autonomie (retour à l'accueil)">
                    <a:extLst>
                      <a:ext uri="{FF2B5EF4-FFF2-40B4-BE49-F238E27FC236}">
                        <a16:creationId xmlns:a16="http://schemas.microsoft.com/office/drawing/2014/main" id="{73F9BA81-2498-4AB9-84F0-3B93739D088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994805"/>
                  </a:xfrm>
                  <a:prstGeom prst="rect">
                    <a:avLst/>
                  </a:prstGeom>
                  <a:noFill/>
                </pic:spPr>
              </pic:pic>
            </a:graphicData>
          </a:graphic>
          <wp14:sizeRelH relativeFrom="margin">
            <wp14:pctWidth>0</wp14:pctWidth>
          </wp14:sizeRelH>
          <wp14:sizeRelV relativeFrom="margin">
            <wp14:pctHeight>0</wp14:pctHeight>
          </wp14:sizeRelV>
        </wp:anchor>
      </w:drawing>
    </w:r>
    <w:r w:rsidRPr="00ED3059">
      <w:rPr>
        <w:noProof/>
      </w:rPr>
      <w:drawing>
        <wp:anchor distT="0" distB="0" distL="114300" distR="114300" simplePos="0" relativeHeight="251674112" behindDoc="1" locked="0" layoutInCell="1" allowOverlap="1" wp14:anchorId="6D454462" wp14:editId="555CA450">
          <wp:simplePos x="0" y="0"/>
          <wp:positionH relativeFrom="margin">
            <wp:align>right</wp:align>
          </wp:positionH>
          <wp:positionV relativeFrom="paragraph">
            <wp:posOffset>419851</wp:posOffset>
          </wp:positionV>
          <wp:extent cx="3965541" cy="76263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5541" cy="76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12D0F" w14:textId="77777777" w:rsidR="00A25AAC" w:rsidRPr="00C634D2" w:rsidRDefault="00A25AAC"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001F5008"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Zp8AEAAEkEAAAOAAAAZHJzL2Uyb0RvYy54bWysVMtu2zAQvBfoPxC815KcuE0Fy0HRIL0U&#10;bZC0H8DwYbEguSxJW/bfd0nJcl9AgCA6UHzszM6OllpfH6whexmiBtfRZlFTIh0Hod22o9+/3b65&#10;oiQm5gQz4GRHjzLS683rV+vBt3IJPRghA0ESF9vBd7RPybdVFXkvLYsL8NLhoYJgWcJl2FYisAHZ&#10;ramWdf22GiAIH4DLGHH3Zjykm8KvlOTpq1JRJmI6itpSGUMZH/NYbdas3Qbme80nGewZKizTDpPO&#10;VDcsMbIL+h8qq3mACCotONgKlNJclhqwmqb+q5qHnnlZakFzop9tii9Hy7/sH/xdQBsGH9uI01zF&#10;QQWb36iPHIpZx9kseUiE4+Zl8/7dxYoSjkeXq/pqlb2szlgfYvokwZI86WiAnRP3+D2KTWz/Oabi&#10;lyCOWWwMJn5QoqxB9/fMkFWNz8Q4BSP3iTMjIxgtbrUxZZH7RX40gSC4o+nQTNg/oozLsQ4yahQ7&#10;7sjSKKgob559KLN0NDKjjLuXimiBlTelhNKi55SMc+nSKW2JzjCFqWbgxdPAKT5DR1UzePk0eEaU&#10;zODSDLbaQfgfgZklqzH+5MBYd7bgEcTxLpABL0lH488dC7kns48fdgmUnl0bAycC7NfSDtPdyhfi&#10;93WJOv8BNr8AAAD//wMAUEsDBBQABgAIAAAAIQBokp6+2QAAAAYBAAAPAAAAZHJzL2Rvd25yZXYu&#10;eG1sTI/BTsMwEETvSPyDtUjcqANCaRTiVBAogt4ofMA2XpKIeB1iJw1/z/YEp9FoRrNvi83iejXT&#10;GDrPBq5XCSji2tuOGwMf79urDFSIyBZ7z2TghwJsyvOzAnPrj/xG8z42SkY45GigjXHItQ51Sw7D&#10;yg/Ekn360WEUOzbajniUcdfrmyRJtcOO5UKLA1Ut1V/7yRmYX5/q5+nl9jvR1bbtqsedHR7QmMuL&#10;5f4OVKQl/pXhhC/oUArTwU9sg+rFr6VoID2pxOlaHjmIZhnostD/8ctfAAAA//8DAFBLAQItABQA&#10;BgAIAAAAIQC2gziS/gAAAOEBAAATAAAAAAAAAAAAAAAAAAAAAABbQ29udGVudF9UeXBlc10ueG1s&#10;UEsBAi0AFAAGAAgAAAAhADj9If/WAAAAlAEAAAsAAAAAAAAAAAAAAAAALwEAAF9yZWxzLy5yZWxz&#10;UEsBAi0AFAAGAAgAAAAhAIXJ9mnwAQAASQQAAA4AAAAAAAAAAAAAAAAALgIAAGRycy9lMm9Eb2Mu&#10;eG1sUEsBAi0AFAAGAAgAAAAhAGiSnr7ZAAAABgEAAA8AAAAAAAAAAAAAAAAASgQAAGRycy9kb3du&#10;cmV2LnhtbFBLBQYAAAAABAAEAPMAAABQ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F55AC2"/>
    <w:multiLevelType w:val="hybridMultilevel"/>
    <w:tmpl w:val="A928E070"/>
    <w:lvl w:ilvl="0" w:tplc="3BF44FFA">
      <w:start w:val="15"/>
      <w:numFmt w:val="bullet"/>
      <w:lvlText w:val="-"/>
      <w:lvlJc w:val="left"/>
      <w:pPr>
        <w:ind w:left="1353" w:hanging="360"/>
      </w:pPr>
      <w:rPr>
        <w:rFonts w:ascii="Calibri" w:eastAsiaTheme="minorHAnsi" w:hAnsi="Calibri" w:cs="Calibri"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9" w15:restartNumberingAfterBreak="0">
    <w:nsid w:val="219E7486"/>
    <w:multiLevelType w:val="hybridMultilevel"/>
    <w:tmpl w:val="2C205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2"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2"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2"/>
  </w:num>
  <w:num w:numId="4">
    <w:abstractNumId w:val="24"/>
  </w:num>
  <w:num w:numId="5">
    <w:abstractNumId w:val="39"/>
  </w:num>
  <w:num w:numId="6">
    <w:abstractNumId w:val="36"/>
  </w:num>
  <w:num w:numId="7">
    <w:abstractNumId w:val="15"/>
  </w:num>
  <w:num w:numId="8">
    <w:abstractNumId w:val="16"/>
  </w:num>
  <w:num w:numId="9">
    <w:abstractNumId w:val="25"/>
  </w:num>
  <w:num w:numId="10">
    <w:abstractNumId w:val="33"/>
  </w:num>
  <w:num w:numId="11">
    <w:abstractNumId w:val="9"/>
  </w:num>
  <w:num w:numId="12">
    <w:abstractNumId w:val="41"/>
  </w:num>
  <w:num w:numId="13">
    <w:abstractNumId w:val="35"/>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1"/>
  </w:num>
  <w:num w:numId="25">
    <w:abstractNumId w:val="37"/>
  </w:num>
  <w:num w:numId="26">
    <w:abstractNumId w:val="40"/>
  </w:num>
  <w:num w:numId="27">
    <w:abstractNumId w:val="21"/>
  </w:num>
  <w:num w:numId="28">
    <w:abstractNumId w:val="20"/>
  </w:num>
  <w:num w:numId="29">
    <w:abstractNumId w:val="26"/>
  </w:num>
  <w:num w:numId="30">
    <w:abstractNumId w:val="29"/>
  </w:num>
  <w:num w:numId="31">
    <w:abstractNumId w:val="30"/>
  </w:num>
  <w:num w:numId="32">
    <w:abstractNumId w:val="28"/>
  </w:num>
  <w:num w:numId="33">
    <w:abstractNumId w:val="22"/>
  </w:num>
  <w:num w:numId="34">
    <w:abstractNumId w:val="23"/>
  </w:num>
  <w:num w:numId="35">
    <w:abstractNumId w:val="38"/>
  </w:num>
  <w:num w:numId="36">
    <w:abstractNumId w:val="11"/>
  </w:num>
  <w:num w:numId="37">
    <w:abstractNumId w:val="14"/>
  </w:num>
  <w:num w:numId="38">
    <w:abstractNumId w:val="13"/>
  </w:num>
  <w:num w:numId="39">
    <w:abstractNumId w:val="32"/>
  </w:num>
  <w:num w:numId="40">
    <w:abstractNumId w:val="34"/>
  </w:num>
  <w:num w:numId="41">
    <w:abstractNumId w:val="27"/>
  </w:num>
  <w:num w:numId="42">
    <w:abstractNumId w:val="13"/>
    <w:lvlOverride w:ilvl="0">
      <w:startOverride w:val="1"/>
    </w:lvlOverride>
  </w:num>
  <w:num w:numId="43">
    <w:abstractNumId w:val="18"/>
  </w:num>
  <w:num w:numId="4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385A"/>
    <w:rsid w:val="0004063D"/>
    <w:rsid w:val="00042863"/>
    <w:rsid w:val="000456F0"/>
    <w:rsid w:val="00045F6A"/>
    <w:rsid w:val="00046BF1"/>
    <w:rsid w:val="00050212"/>
    <w:rsid w:val="000507F9"/>
    <w:rsid w:val="00050BA1"/>
    <w:rsid w:val="000510D0"/>
    <w:rsid w:val="00051417"/>
    <w:rsid w:val="00055E29"/>
    <w:rsid w:val="00056000"/>
    <w:rsid w:val="0005762D"/>
    <w:rsid w:val="00060994"/>
    <w:rsid w:val="00060DEB"/>
    <w:rsid w:val="0006248C"/>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4E03"/>
    <w:rsid w:val="00086342"/>
    <w:rsid w:val="00086490"/>
    <w:rsid w:val="00087C46"/>
    <w:rsid w:val="00087D62"/>
    <w:rsid w:val="000905CE"/>
    <w:rsid w:val="000920E2"/>
    <w:rsid w:val="00094CD5"/>
    <w:rsid w:val="000958D6"/>
    <w:rsid w:val="000964D7"/>
    <w:rsid w:val="000A1163"/>
    <w:rsid w:val="000A3D90"/>
    <w:rsid w:val="000A3E23"/>
    <w:rsid w:val="000A63EE"/>
    <w:rsid w:val="000A7F34"/>
    <w:rsid w:val="000B0056"/>
    <w:rsid w:val="000B02A5"/>
    <w:rsid w:val="000B07E6"/>
    <w:rsid w:val="000B1115"/>
    <w:rsid w:val="000B1F10"/>
    <w:rsid w:val="000B31C8"/>
    <w:rsid w:val="000B48FC"/>
    <w:rsid w:val="000B683E"/>
    <w:rsid w:val="000B7D35"/>
    <w:rsid w:val="000C2697"/>
    <w:rsid w:val="000C3531"/>
    <w:rsid w:val="000C4396"/>
    <w:rsid w:val="000C49C5"/>
    <w:rsid w:val="000C4DFE"/>
    <w:rsid w:val="000D4E22"/>
    <w:rsid w:val="000D5EF0"/>
    <w:rsid w:val="000D7667"/>
    <w:rsid w:val="000D7AAA"/>
    <w:rsid w:val="000D7AD9"/>
    <w:rsid w:val="000E2391"/>
    <w:rsid w:val="000E5A31"/>
    <w:rsid w:val="000E6818"/>
    <w:rsid w:val="000E6D93"/>
    <w:rsid w:val="000E7498"/>
    <w:rsid w:val="000F0254"/>
    <w:rsid w:val="000F46FF"/>
    <w:rsid w:val="000F543A"/>
    <w:rsid w:val="000F57B2"/>
    <w:rsid w:val="000F58BF"/>
    <w:rsid w:val="000F61C0"/>
    <w:rsid w:val="00100049"/>
    <w:rsid w:val="00100326"/>
    <w:rsid w:val="00100D38"/>
    <w:rsid w:val="00102524"/>
    <w:rsid w:val="001035F4"/>
    <w:rsid w:val="001054D8"/>
    <w:rsid w:val="001076B9"/>
    <w:rsid w:val="00111CC6"/>
    <w:rsid w:val="001134BF"/>
    <w:rsid w:val="00113FFF"/>
    <w:rsid w:val="00117337"/>
    <w:rsid w:val="0012129D"/>
    <w:rsid w:val="0012232B"/>
    <w:rsid w:val="00124E0F"/>
    <w:rsid w:val="00126500"/>
    <w:rsid w:val="00127874"/>
    <w:rsid w:val="00131432"/>
    <w:rsid w:val="00131674"/>
    <w:rsid w:val="00131959"/>
    <w:rsid w:val="00132376"/>
    <w:rsid w:val="00132512"/>
    <w:rsid w:val="001363DE"/>
    <w:rsid w:val="001363F9"/>
    <w:rsid w:val="00136A33"/>
    <w:rsid w:val="001377AD"/>
    <w:rsid w:val="00137FE0"/>
    <w:rsid w:val="00140948"/>
    <w:rsid w:val="001409A4"/>
    <w:rsid w:val="00144B04"/>
    <w:rsid w:val="0014588F"/>
    <w:rsid w:val="00147918"/>
    <w:rsid w:val="0015271A"/>
    <w:rsid w:val="00152797"/>
    <w:rsid w:val="00152BD3"/>
    <w:rsid w:val="0015322F"/>
    <w:rsid w:val="0015516D"/>
    <w:rsid w:val="00155C04"/>
    <w:rsid w:val="00161C77"/>
    <w:rsid w:val="0016271D"/>
    <w:rsid w:val="0016509C"/>
    <w:rsid w:val="00165A06"/>
    <w:rsid w:val="00166658"/>
    <w:rsid w:val="00172080"/>
    <w:rsid w:val="001735F6"/>
    <w:rsid w:val="00173858"/>
    <w:rsid w:val="00173D54"/>
    <w:rsid w:val="0017456B"/>
    <w:rsid w:val="0017481A"/>
    <w:rsid w:val="0017505D"/>
    <w:rsid w:val="00182067"/>
    <w:rsid w:val="0018229B"/>
    <w:rsid w:val="00182F10"/>
    <w:rsid w:val="00185B8E"/>
    <w:rsid w:val="0018658B"/>
    <w:rsid w:val="00186DA2"/>
    <w:rsid w:val="0019015F"/>
    <w:rsid w:val="00191FDA"/>
    <w:rsid w:val="00193E77"/>
    <w:rsid w:val="00194144"/>
    <w:rsid w:val="001977C3"/>
    <w:rsid w:val="00197F42"/>
    <w:rsid w:val="001A0EE5"/>
    <w:rsid w:val="001A17E8"/>
    <w:rsid w:val="001A207F"/>
    <w:rsid w:val="001A3A40"/>
    <w:rsid w:val="001A3FB2"/>
    <w:rsid w:val="001A486A"/>
    <w:rsid w:val="001A497C"/>
    <w:rsid w:val="001A5796"/>
    <w:rsid w:val="001A6A38"/>
    <w:rsid w:val="001A7D5E"/>
    <w:rsid w:val="001B0F32"/>
    <w:rsid w:val="001B4DAE"/>
    <w:rsid w:val="001B6224"/>
    <w:rsid w:val="001C0EEC"/>
    <w:rsid w:val="001C59CC"/>
    <w:rsid w:val="001D0282"/>
    <w:rsid w:val="001D1713"/>
    <w:rsid w:val="001D36E6"/>
    <w:rsid w:val="001D410A"/>
    <w:rsid w:val="001E1B71"/>
    <w:rsid w:val="001E1C3F"/>
    <w:rsid w:val="001E2921"/>
    <w:rsid w:val="001E30C4"/>
    <w:rsid w:val="001E42CB"/>
    <w:rsid w:val="001E52AF"/>
    <w:rsid w:val="001E55D0"/>
    <w:rsid w:val="001E5946"/>
    <w:rsid w:val="001E64E8"/>
    <w:rsid w:val="001E6C49"/>
    <w:rsid w:val="001E75D4"/>
    <w:rsid w:val="001E77F4"/>
    <w:rsid w:val="001F0BA5"/>
    <w:rsid w:val="001F1FEA"/>
    <w:rsid w:val="001F3E6C"/>
    <w:rsid w:val="001F4C6B"/>
    <w:rsid w:val="001F6411"/>
    <w:rsid w:val="00201489"/>
    <w:rsid w:val="00203583"/>
    <w:rsid w:val="00203842"/>
    <w:rsid w:val="0020388E"/>
    <w:rsid w:val="00203C3B"/>
    <w:rsid w:val="00204204"/>
    <w:rsid w:val="0020420D"/>
    <w:rsid w:val="0020466F"/>
    <w:rsid w:val="00204E95"/>
    <w:rsid w:val="002065F6"/>
    <w:rsid w:val="00210A0A"/>
    <w:rsid w:val="002117BB"/>
    <w:rsid w:val="002133E9"/>
    <w:rsid w:val="0021364F"/>
    <w:rsid w:val="00213B56"/>
    <w:rsid w:val="00215D4B"/>
    <w:rsid w:val="0021673A"/>
    <w:rsid w:val="00217459"/>
    <w:rsid w:val="00222BED"/>
    <w:rsid w:val="002323F3"/>
    <w:rsid w:val="002327CA"/>
    <w:rsid w:val="002352AE"/>
    <w:rsid w:val="002400B6"/>
    <w:rsid w:val="00243768"/>
    <w:rsid w:val="0024426B"/>
    <w:rsid w:val="00244ACF"/>
    <w:rsid w:val="002463C9"/>
    <w:rsid w:val="00246502"/>
    <w:rsid w:val="00247B57"/>
    <w:rsid w:val="00250678"/>
    <w:rsid w:val="00250ED3"/>
    <w:rsid w:val="0025201E"/>
    <w:rsid w:val="00252079"/>
    <w:rsid w:val="00252587"/>
    <w:rsid w:val="00254B45"/>
    <w:rsid w:val="0025564F"/>
    <w:rsid w:val="0025572D"/>
    <w:rsid w:val="00257CEE"/>
    <w:rsid w:val="0026113C"/>
    <w:rsid w:val="00261780"/>
    <w:rsid w:val="00262007"/>
    <w:rsid w:val="002657DD"/>
    <w:rsid w:val="00265EE3"/>
    <w:rsid w:val="00266223"/>
    <w:rsid w:val="0026709E"/>
    <w:rsid w:val="00267EB4"/>
    <w:rsid w:val="00270703"/>
    <w:rsid w:val="00271BB8"/>
    <w:rsid w:val="002726D8"/>
    <w:rsid w:val="00275F8A"/>
    <w:rsid w:val="00276533"/>
    <w:rsid w:val="00276D93"/>
    <w:rsid w:val="00277FB2"/>
    <w:rsid w:val="00282E86"/>
    <w:rsid w:val="0028319D"/>
    <w:rsid w:val="002832BA"/>
    <w:rsid w:val="00283CD3"/>
    <w:rsid w:val="00283EFF"/>
    <w:rsid w:val="00284525"/>
    <w:rsid w:val="00285D47"/>
    <w:rsid w:val="00287EE9"/>
    <w:rsid w:val="00287F4D"/>
    <w:rsid w:val="00290943"/>
    <w:rsid w:val="00290C51"/>
    <w:rsid w:val="002937AA"/>
    <w:rsid w:val="00293ABE"/>
    <w:rsid w:val="002A0377"/>
    <w:rsid w:val="002A078E"/>
    <w:rsid w:val="002A0946"/>
    <w:rsid w:val="002A1056"/>
    <w:rsid w:val="002A3042"/>
    <w:rsid w:val="002A3923"/>
    <w:rsid w:val="002A50E3"/>
    <w:rsid w:val="002A7B6E"/>
    <w:rsid w:val="002A7FE6"/>
    <w:rsid w:val="002B23A2"/>
    <w:rsid w:val="002B267B"/>
    <w:rsid w:val="002B3187"/>
    <w:rsid w:val="002B39C5"/>
    <w:rsid w:val="002B471F"/>
    <w:rsid w:val="002B4FA0"/>
    <w:rsid w:val="002B5600"/>
    <w:rsid w:val="002B5F1B"/>
    <w:rsid w:val="002B7E84"/>
    <w:rsid w:val="002C0A7C"/>
    <w:rsid w:val="002C3118"/>
    <w:rsid w:val="002C41E3"/>
    <w:rsid w:val="002C514E"/>
    <w:rsid w:val="002C7804"/>
    <w:rsid w:val="002D0E55"/>
    <w:rsid w:val="002D1E95"/>
    <w:rsid w:val="002D3176"/>
    <w:rsid w:val="002D32F5"/>
    <w:rsid w:val="002D3A02"/>
    <w:rsid w:val="002E04A5"/>
    <w:rsid w:val="002E15FF"/>
    <w:rsid w:val="002E26BA"/>
    <w:rsid w:val="002E2F40"/>
    <w:rsid w:val="002E4667"/>
    <w:rsid w:val="002E69BD"/>
    <w:rsid w:val="002F1F0C"/>
    <w:rsid w:val="002F32F4"/>
    <w:rsid w:val="002F3803"/>
    <w:rsid w:val="002F395F"/>
    <w:rsid w:val="002F454C"/>
    <w:rsid w:val="00302AB4"/>
    <w:rsid w:val="0030423E"/>
    <w:rsid w:val="00304B68"/>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30F2"/>
    <w:rsid w:val="00333323"/>
    <w:rsid w:val="003335FD"/>
    <w:rsid w:val="00333E2D"/>
    <w:rsid w:val="0033424B"/>
    <w:rsid w:val="00334944"/>
    <w:rsid w:val="00334D68"/>
    <w:rsid w:val="00334E35"/>
    <w:rsid w:val="003358AF"/>
    <w:rsid w:val="00335917"/>
    <w:rsid w:val="003375BD"/>
    <w:rsid w:val="003418F9"/>
    <w:rsid w:val="00343142"/>
    <w:rsid w:val="0034432C"/>
    <w:rsid w:val="00344570"/>
    <w:rsid w:val="00345E06"/>
    <w:rsid w:val="00347BE9"/>
    <w:rsid w:val="00350793"/>
    <w:rsid w:val="00350CC0"/>
    <w:rsid w:val="0035241D"/>
    <w:rsid w:val="00353C1A"/>
    <w:rsid w:val="003579FC"/>
    <w:rsid w:val="00357A07"/>
    <w:rsid w:val="00360FFE"/>
    <w:rsid w:val="00362B5B"/>
    <w:rsid w:val="00365AE6"/>
    <w:rsid w:val="00367367"/>
    <w:rsid w:val="00371B56"/>
    <w:rsid w:val="00372548"/>
    <w:rsid w:val="003737C8"/>
    <w:rsid w:val="003744F7"/>
    <w:rsid w:val="003748EF"/>
    <w:rsid w:val="00375E54"/>
    <w:rsid w:val="00383300"/>
    <w:rsid w:val="00383C7C"/>
    <w:rsid w:val="00383E45"/>
    <w:rsid w:val="00384D10"/>
    <w:rsid w:val="0038724F"/>
    <w:rsid w:val="00387BA2"/>
    <w:rsid w:val="00391ABE"/>
    <w:rsid w:val="00392FC9"/>
    <w:rsid w:val="00394D57"/>
    <w:rsid w:val="003A0BD1"/>
    <w:rsid w:val="003A4CDE"/>
    <w:rsid w:val="003A6013"/>
    <w:rsid w:val="003A756D"/>
    <w:rsid w:val="003B1441"/>
    <w:rsid w:val="003B1EDC"/>
    <w:rsid w:val="003B2340"/>
    <w:rsid w:val="003B350C"/>
    <w:rsid w:val="003B5DC7"/>
    <w:rsid w:val="003B5DF7"/>
    <w:rsid w:val="003C1746"/>
    <w:rsid w:val="003C3E43"/>
    <w:rsid w:val="003C40C7"/>
    <w:rsid w:val="003C421C"/>
    <w:rsid w:val="003C46C5"/>
    <w:rsid w:val="003C4EB8"/>
    <w:rsid w:val="003C6AA7"/>
    <w:rsid w:val="003C767E"/>
    <w:rsid w:val="003D166F"/>
    <w:rsid w:val="003D19CE"/>
    <w:rsid w:val="003D418B"/>
    <w:rsid w:val="003D5631"/>
    <w:rsid w:val="003D58CB"/>
    <w:rsid w:val="003D6747"/>
    <w:rsid w:val="003D7573"/>
    <w:rsid w:val="003D7CDD"/>
    <w:rsid w:val="003E1D95"/>
    <w:rsid w:val="003E1E2A"/>
    <w:rsid w:val="003E25EF"/>
    <w:rsid w:val="003E26EE"/>
    <w:rsid w:val="003E486A"/>
    <w:rsid w:val="003E65C8"/>
    <w:rsid w:val="003F15AC"/>
    <w:rsid w:val="003F25A4"/>
    <w:rsid w:val="003F2CFF"/>
    <w:rsid w:val="003F41FA"/>
    <w:rsid w:val="003F4A0F"/>
    <w:rsid w:val="003F4E8B"/>
    <w:rsid w:val="003F783A"/>
    <w:rsid w:val="003F78BE"/>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741"/>
    <w:rsid w:val="00426A41"/>
    <w:rsid w:val="00430A9C"/>
    <w:rsid w:val="0043376A"/>
    <w:rsid w:val="00434C36"/>
    <w:rsid w:val="00435990"/>
    <w:rsid w:val="004373ED"/>
    <w:rsid w:val="004403EA"/>
    <w:rsid w:val="004423A0"/>
    <w:rsid w:val="0044516E"/>
    <w:rsid w:val="00446046"/>
    <w:rsid w:val="0045175D"/>
    <w:rsid w:val="00454B3F"/>
    <w:rsid w:val="00454E83"/>
    <w:rsid w:val="0045535B"/>
    <w:rsid w:val="004571A0"/>
    <w:rsid w:val="00461528"/>
    <w:rsid w:val="00461A9C"/>
    <w:rsid w:val="004638E2"/>
    <w:rsid w:val="004652F7"/>
    <w:rsid w:val="00465855"/>
    <w:rsid w:val="00467BF2"/>
    <w:rsid w:val="0047002B"/>
    <w:rsid w:val="0047076C"/>
    <w:rsid w:val="00470772"/>
    <w:rsid w:val="00470814"/>
    <w:rsid w:val="00470F31"/>
    <w:rsid w:val="00471D11"/>
    <w:rsid w:val="00471EC9"/>
    <w:rsid w:val="004724C9"/>
    <w:rsid w:val="00472FF1"/>
    <w:rsid w:val="00477713"/>
    <w:rsid w:val="00480319"/>
    <w:rsid w:val="00480888"/>
    <w:rsid w:val="00481336"/>
    <w:rsid w:val="00482198"/>
    <w:rsid w:val="004821E1"/>
    <w:rsid w:val="00482C1E"/>
    <w:rsid w:val="00483D91"/>
    <w:rsid w:val="00484EC3"/>
    <w:rsid w:val="00485B9E"/>
    <w:rsid w:val="00487151"/>
    <w:rsid w:val="0049108F"/>
    <w:rsid w:val="004929BF"/>
    <w:rsid w:val="00492FAA"/>
    <w:rsid w:val="004938D7"/>
    <w:rsid w:val="00494B5B"/>
    <w:rsid w:val="00494E60"/>
    <w:rsid w:val="00495823"/>
    <w:rsid w:val="00495ABD"/>
    <w:rsid w:val="00495EE0"/>
    <w:rsid w:val="004964C5"/>
    <w:rsid w:val="00497B67"/>
    <w:rsid w:val="004A06FE"/>
    <w:rsid w:val="004A144F"/>
    <w:rsid w:val="004A20BD"/>
    <w:rsid w:val="004A2638"/>
    <w:rsid w:val="004A3889"/>
    <w:rsid w:val="004A55FE"/>
    <w:rsid w:val="004A7CB2"/>
    <w:rsid w:val="004A7EA8"/>
    <w:rsid w:val="004B00BE"/>
    <w:rsid w:val="004B2E61"/>
    <w:rsid w:val="004B3249"/>
    <w:rsid w:val="004B3890"/>
    <w:rsid w:val="004B4464"/>
    <w:rsid w:val="004B6767"/>
    <w:rsid w:val="004B7A76"/>
    <w:rsid w:val="004B7D6F"/>
    <w:rsid w:val="004C24BE"/>
    <w:rsid w:val="004C25E1"/>
    <w:rsid w:val="004C4207"/>
    <w:rsid w:val="004D1FDC"/>
    <w:rsid w:val="004D2627"/>
    <w:rsid w:val="004D262B"/>
    <w:rsid w:val="004D37C4"/>
    <w:rsid w:val="004D467C"/>
    <w:rsid w:val="004D4B06"/>
    <w:rsid w:val="004D55D2"/>
    <w:rsid w:val="004D71AC"/>
    <w:rsid w:val="004D71F3"/>
    <w:rsid w:val="004D76A4"/>
    <w:rsid w:val="004D7776"/>
    <w:rsid w:val="004E19DD"/>
    <w:rsid w:val="004E2C60"/>
    <w:rsid w:val="004E2E5F"/>
    <w:rsid w:val="004E4348"/>
    <w:rsid w:val="004E6D48"/>
    <w:rsid w:val="004E6EEF"/>
    <w:rsid w:val="004E7533"/>
    <w:rsid w:val="004E787A"/>
    <w:rsid w:val="004E7B69"/>
    <w:rsid w:val="004F0FFA"/>
    <w:rsid w:val="004F1527"/>
    <w:rsid w:val="004F3459"/>
    <w:rsid w:val="004F4114"/>
    <w:rsid w:val="004F4D1E"/>
    <w:rsid w:val="004F5537"/>
    <w:rsid w:val="004F56F4"/>
    <w:rsid w:val="004F60D4"/>
    <w:rsid w:val="005008CC"/>
    <w:rsid w:val="0050337A"/>
    <w:rsid w:val="00506304"/>
    <w:rsid w:val="00506572"/>
    <w:rsid w:val="005103C3"/>
    <w:rsid w:val="00510ADD"/>
    <w:rsid w:val="005117C6"/>
    <w:rsid w:val="0051288C"/>
    <w:rsid w:val="0051658E"/>
    <w:rsid w:val="00516700"/>
    <w:rsid w:val="00516D49"/>
    <w:rsid w:val="00517A2E"/>
    <w:rsid w:val="005206FD"/>
    <w:rsid w:val="00522887"/>
    <w:rsid w:val="00523A4D"/>
    <w:rsid w:val="0052656D"/>
    <w:rsid w:val="00526AAE"/>
    <w:rsid w:val="00526D05"/>
    <w:rsid w:val="00526ECA"/>
    <w:rsid w:val="00527022"/>
    <w:rsid w:val="005303E0"/>
    <w:rsid w:val="005307F8"/>
    <w:rsid w:val="00530CA2"/>
    <w:rsid w:val="00531705"/>
    <w:rsid w:val="00531716"/>
    <w:rsid w:val="00532A59"/>
    <w:rsid w:val="00533ADB"/>
    <w:rsid w:val="00535141"/>
    <w:rsid w:val="00537B3F"/>
    <w:rsid w:val="0054071F"/>
    <w:rsid w:val="00542608"/>
    <w:rsid w:val="00542BE7"/>
    <w:rsid w:val="005449D6"/>
    <w:rsid w:val="005457BF"/>
    <w:rsid w:val="0054655F"/>
    <w:rsid w:val="0054755B"/>
    <w:rsid w:val="00547573"/>
    <w:rsid w:val="00553ADE"/>
    <w:rsid w:val="00562911"/>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6DA0"/>
    <w:rsid w:val="005913D7"/>
    <w:rsid w:val="00592070"/>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6095"/>
    <w:rsid w:val="005B6575"/>
    <w:rsid w:val="005C0AF4"/>
    <w:rsid w:val="005C2642"/>
    <w:rsid w:val="005C3330"/>
    <w:rsid w:val="005C398D"/>
    <w:rsid w:val="005C3BB1"/>
    <w:rsid w:val="005C4E82"/>
    <w:rsid w:val="005C6524"/>
    <w:rsid w:val="005D0233"/>
    <w:rsid w:val="005D39A8"/>
    <w:rsid w:val="005D4DE5"/>
    <w:rsid w:val="005D657E"/>
    <w:rsid w:val="005D7008"/>
    <w:rsid w:val="005D799F"/>
    <w:rsid w:val="005E1F5A"/>
    <w:rsid w:val="005E3E44"/>
    <w:rsid w:val="005E44B7"/>
    <w:rsid w:val="005E4A46"/>
    <w:rsid w:val="005E5765"/>
    <w:rsid w:val="005E58ED"/>
    <w:rsid w:val="005F0812"/>
    <w:rsid w:val="005F1863"/>
    <w:rsid w:val="005F67E4"/>
    <w:rsid w:val="005F6DC3"/>
    <w:rsid w:val="00600140"/>
    <w:rsid w:val="00600C21"/>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6193"/>
    <w:rsid w:val="00646740"/>
    <w:rsid w:val="00646A8C"/>
    <w:rsid w:val="00646FD3"/>
    <w:rsid w:val="006474AC"/>
    <w:rsid w:val="00650278"/>
    <w:rsid w:val="00650341"/>
    <w:rsid w:val="00651B71"/>
    <w:rsid w:val="00651D79"/>
    <w:rsid w:val="00655FF3"/>
    <w:rsid w:val="006569A4"/>
    <w:rsid w:val="00657E0F"/>
    <w:rsid w:val="00662ACB"/>
    <w:rsid w:val="006632CD"/>
    <w:rsid w:val="00663DAE"/>
    <w:rsid w:val="00664AC1"/>
    <w:rsid w:val="00665E9A"/>
    <w:rsid w:val="006660E3"/>
    <w:rsid w:val="006663C6"/>
    <w:rsid w:val="0066701E"/>
    <w:rsid w:val="006705FB"/>
    <w:rsid w:val="00671B10"/>
    <w:rsid w:val="00672A5F"/>
    <w:rsid w:val="00673171"/>
    <w:rsid w:val="00680CE9"/>
    <w:rsid w:val="00681E8E"/>
    <w:rsid w:val="00682791"/>
    <w:rsid w:val="00682BF0"/>
    <w:rsid w:val="00682C48"/>
    <w:rsid w:val="006846C4"/>
    <w:rsid w:val="00685921"/>
    <w:rsid w:val="006912A5"/>
    <w:rsid w:val="00691568"/>
    <w:rsid w:val="00691A5F"/>
    <w:rsid w:val="006927EE"/>
    <w:rsid w:val="00693CE6"/>
    <w:rsid w:val="00695383"/>
    <w:rsid w:val="00695F38"/>
    <w:rsid w:val="006A05CF"/>
    <w:rsid w:val="006A13E7"/>
    <w:rsid w:val="006A22C1"/>
    <w:rsid w:val="006A37CF"/>
    <w:rsid w:val="006A38B3"/>
    <w:rsid w:val="006A63D6"/>
    <w:rsid w:val="006B0B21"/>
    <w:rsid w:val="006B1FCB"/>
    <w:rsid w:val="006B200D"/>
    <w:rsid w:val="006B3D59"/>
    <w:rsid w:val="006B638E"/>
    <w:rsid w:val="006B6FA1"/>
    <w:rsid w:val="006C020B"/>
    <w:rsid w:val="006C2734"/>
    <w:rsid w:val="006C377A"/>
    <w:rsid w:val="006C4012"/>
    <w:rsid w:val="006C7A82"/>
    <w:rsid w:val="006D0B4B"/>
    <w:rsid w:val="006D2EBC"/>
    <w:rsid w:val="006D3829"/>
    <w:rsid w:val="006D5568"/>
    <w:rsid w:val="006D5B43"/>
    <w:rsid w:val="006D6356"/>
    <w:rsid w:val="006D6DA2"/>
    <w:rsid w:val="006D6E17"/>
    <w:rsid w:val="006E04CE"/>
    <w:rsid w:val="006E4087"/>
    <w:rsid w:val="006E4B6F"/>
    <w:rsid w:val="006E5736"/>
    <w:rsid w:val="006E7115"/>
    <w:rsid w:val="006F19F3"/>
    <w:rsid w:val="006F3413"/>
    <w:rsid w:val="006F472E"/>
    <w:rsid w:val="006F4C1D"/>
    <w:rsid w:val="00700FA3"/>
    <w:rsid w:val="007015AD"/>
    <w:rsid w:val="00702A9C"/>
    <w:rsid w:val="007046DE"/>
    <w:rsid w:val="00704B54"/>
    <w:rsid w:val="00704C29"/>
    <w:rsid w:val="00704D3F"/>
    <w:rsid w:val="00705059"/>
    <w:rsid w:val="00705A6B"/>
    <w:rsid w:val="00706A0A"/>
    <w:rsid w:val="00710C11"/>
    <w:rsid w:val="007117EA"/>
    <w:rsid w:val="00711810"/>
    <w:rsid w:val="0071260A"/>
    <w:rsid w:val="00716E5E"/>
    <w:rsid w:val="007175D5"/>
    <w:rsid w:val="007177A9"/>
    <w:rsid w:val="00720A42"/>
    <w:rsid w:val="007235B5"/>
    <w:rsid w:val="007247EF"/>
    <w:rsid w:val="00724F26"/>
    <w:rsid w:val="007250B9"/>
    <w:rsid w:val="00730ACD"/>
    <w:rsid w:val="007317C6"/>
    <w:rsid w:val="00732DCD"/>
    <w:rsid w:val="0073336F"/>
    <w:rsid w:val="00733C67"/>
    <w:rsid w:val="00734492"/>
    <w:rsid w:val="007347F1"/>
    <w:rsid w:val="00734E2F"/>
    <w:rsid w:val="0074034E"/>
    <w:rsid w:val="0074079F"/>
    <w:rsid w:val="00741F4D"/>
    <w:rsid w:val="00743606"/>
    <w:rsid w:val="0074426C"/>
    <w:rsid w:val="007459D0"/>
    <w:rsid w:val="00745CBE"/>
    <w:rsid w:val="00746696"/>
    <w:rsid w:val="007514B7"/>
    <w:rsid w:val="00752535"/>
    <w:rsid w:val="00752B46"/>
    <w:rsid w:val="00753373"/>
    <w:rsid w:val="00754BA2"/>
    <w:rsid w:val="007563C3"/>
    <w:rsid w:val="0076291C"/>
    <w:rsid w:val="00763CC9"/>
    <w:rsid w:val="0076605C"/>
    <w:rsid w:val="00771270"/>
    <w:rsid w:val="007726FB"/>
    <w:rsid w:val="00773CB2"/>
    <w:rsid w:val="00774FE8"/>
    <w:rsid w:val="0077694C"/>
    <w:rsid w:val="00777C94"/>
    <w:rsid w:val="0078002E"/>
    <w:rsid w:val="007807D1"/>
    <w:rsid w:val="00781052"/>
    <w:rsid w:val="007819D6"/>
    <w:rsid w:val="00781AA9"/>
    <w:rsid w:val="00781E17"/>
    <w:rsid w:val="0078228A"/>
    <w:rsid w:val="00782F7D"/>
    <w:rsid w:val="00783E53"/>
    <w:rsid w:val="00786B59"/>
    <w:rsid w:val="007870ED"/>
    <w:rsid w:val="0078716F"/>
    <w:rsid w:val="007878D0"/>
    <w:rsid w:val="00787B16"/>
    <w:rsid w:val="007923F3"/>
    <w:rsid w:val="00792DEE"/>
    <w:rsid w:val="00792E5C"/>
    <w:rsid w:val="00794FFB"/>
    <w:rsid w:val="00796900"/>
    <w:rsid w:val="00796FEF"/>
    <w:rsid w:val="007A0AA4"/>
    <w:rsid w:val="007A148B"/>
    <w:rsid w:val="007A3F2B"/>
    <w:rsid w:val="007A413D"/>
    <w:rsid w:val="007A67EA"/>
    <w:rsid w:val="007B5C30"/>
    <w:rsid w:val="007B60D0"/>
    <w:rsid w:val="007B6815"/>
    <w:rsid w:val="007B7AB7"/>
    <w:rsid w:val="007C00CB"/>
    <w:rsid w:val="007C0D1C"/>
    <w:rsid w:val="007C1C79"/>
    <w:rsid w:val="007C2919"/>
    <w:rsid w:val="007C4298"/>
    <w:rsid w:val="007C4F65"/>
    <w:rsid w:val="007C5809"/>
    <w:rsid w:val="007C683A"/>
    <w:rsid w:val="007D029E"/>
    <w:rsid w:val="007D0CC6"/>
    <w:rsid w:val="007D2873"/>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3CEC"/>
    <w:rsid w:val="0080588F"/>
    <w:rsid w:val="008066CF"/>
    <w:rsid w:val="008077B3"/>
    <w:rsid w:val="00810E4D"/>
    <w:rsid w:val="00810F6D"/>
    <w:rsid w:val="00810F98"/>
    <w:rsid w:val="008134AD"/>
    <w:rsid w:val="00815643"/>
    <w:rsid w:val="00815AAA"/>
    <w:rsid w:val="00816018"/>
    <w:rsid w:val="008165AD"/>
    <w:rsid w:val="00816D85"/>
    <w:rsid w:val="0081706E"/>
    <w:rsid w:val="00820730"/>
    <w:rsid w:val="0082173A"/>
    <w:rsid w:val="0082445F"/>
    <w:rsid w:val="00825003"/>
    <w:rsid w:val="00825ADA"/>
    <w:rsid w:val="00826AAF"/>
    <w:rsid w:val="00827118"/>
    <w:rsid w:val="00827210"/>
    <w:rsid w:val="0083092B"/>
    <w:rsid w:val="0083104F"/>
    <w:rsid w:val="00831656"/>
    <w:rsid w:val="0083218E"/>
    <w:rsid w:val="00832DB3"/>
    <w:rsid w:val="00832F1C"/>
    <w:rsid w:val="00836029"/>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66654"/>
    <w:rsid w:val="0087133F"/>
    <w:rsid w:val="008734C3"/>
    <w:rsid w:val="00873796"/>
    <w:rsid w:val="00873D26"/>
    <w:rsid w:val="00873FA6"/>
    <w:rsid w:val="0087633A"/>
    <w:rsid w:val="00876EAF"/>
    <w:rsid w:val="008771B8"/>
    <w:rsid w:val="00877DC6"/>
    <w:rsid w:val="0088448D"/>
    <w:rsid w:val="00885A52"/>
    <w:rsid w:val="00887CA8"/>
    <w:rsid w:val="00892A3E"/>
    <w:rsid w:val="0089466D"/>
    <w:rsid w:val="00895277"/>
    <w:rsid w:val="008965D6"/>
    <w:rsid w:val="008A05C9"/>
    <w:rsid w:val="008A0D42"/>
    <w:rsid w:val="008A1135"/>
    <w:rsid w:val="008A216A"/>
    <w:rsid w:val="008A24C1"/>
    <w:rsid w:val="008A25EA"/>
    <w:rsid w:val="008A2D93"/>
    <w:rsid w:val="008A63AE"/>
    <w:rsid w:val="008A68F3"/>
    <w:rsid w:val="008A690C"/>
    <w:rsid w:val="008A70B0"/>
    <w:rsid w:val="008A7B6F"/>
    <w:rsid w:val="008B0934"/>
    <w:rsid w:val="008B1B6E"/>
    <w:rsid w:val="008C1919"/>
    <w:rsid w:val="008C1D34"/>
    <w:rsid w:val="008C25D8"/>
    <w:rsid w:val="008C2A39"/>
    <w:rsid w:val="008C3098"/>
    <w:rsid w:val="008C459B"/>
    <w:rsid w:val="008C4E6F"/>
    <w:rsid w:val="008C5D19"/>
    <w:rsid w:val="008C70D6"/>
    <w:rsid w:val="008D442B"/>
    <w:rsid w:val="008D49B6"/>
    <w:rsid w:val="008D6E60"/>
    <w:rsid w:val="008D7F76"/>
    <w:rsid w:val="008E11CE"/>
    <w:rsid w:val="008E1269"/>
    <w:rsid w:val="008E1398"/>
    <w:rsid w:val="008E1615"/>
    <w:rsid w:val="008E1C53"/>
    <w:rsid w:val="008E1FAA"/>
    <w:rsid w:val="008E246E"/>
    <w:rsid w:val="008E3B14"/>
    <w:rsid w:val="008E5345"/>
    <w:rsid w:val="008E54D0"/>
    <w:rsid w:val="008E6CA6"/>
    <w:rsid w:val="008E7822"/>
    <w:rsid w:val="008F5EFE"/>
    <w:rsid w:val="008F5F99"/>
    <w:rsid w:val="008F6504"/>
    <w:rsid w:val="008F681B"/>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A7"/>
    <w:rsid w:val="00930F1B"/>
    <w:rsid w:val="009315A2"/>
    <w:rsid w:val="00932646"/>
    <w:rsid w:val="00932655"/>
    <w:rsid w:val="00934B28"/>
    <w:rsid w:val="009351CD"/>
    <w:rsid w:val="0094156B"/>
    <w:rsid w:val="00942177"/>
    <w:rsid w:val="00942317"/>
    <w:rsid w:val="00942888"/>
    <w:rsid w:val="00945A0E"/>
    <w:rsid w:val="00945BCD"/>
    <w:rsid w:val="0094685A"/>
    <w:rsid w:val="00947073"/>
    <w:rsid w:val="0094759D"/>
    <w:rsid w:val="009501DE"/>
    <w:rsid w:val="00951639"/>
    <w:rsid w:val="0095181E"/>
    <w:rsid w:val="00951E9D"/>
    <w:rsid w:val="00954CF4"/>
    <w:rsid w:val="00954D3A"/>
    <w:rsid w:val="00954FF8"/>
    <w:rsid w:val="00956FB1"/>
    <w:rsid w:val="00957976"/>
    <w:rsid w:val="00960068"/>
    <w:rsid w:val="00960716"/>
    <w:rsid w:val="00960CE1"/>
    <w:rsid w:val="00961143"/>
    <w:rsid w:val="00962277"/>
    <w:rsid w:val="009625B9"/>
    <w:rsid w:val="009629CA"/>
    <w:rsid w:val="009634DB"/>
    <w:rsid w:val="00971E79"/>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96AE7"/>
    <w:rsid w:val="009A0151"/>
    <w:rsid w:val="009A0C4C"/>
    <w:rsid w:val="009A3EB1"/>
    <w:rsid w:val="009A591F"/>
    <w:rsid w:val="009A798A"/>
    <w:rsid w:val="009B16B3"/>
    <w:rsid w:val="009B1FBB"/>
    <w:rsid w:val="009B3EE6"/>
    <w:rsid w:val="009B4244"/>
    <w:rsid w:val="009B4A6F"/>
    <w:rsid w:val="009B4B35"/>
    <w:rsid w:val="009B5E0F"/>
    <w:rsid w:val="009B5FCC"/>
    <w:rsid w:val="009B6B18"/>
    <w:rsid w:val="009B7414"/>
    <w:rsid w:val="009B781A"/>
    <w:rsid w:val="009C0CBF"/>
    <w:rsid w:val="009C342E"/>
    <w:rsid w:val="009C3F64"/>
    <w:rsid w:val="009C4A4E"/>
    <w:rsid w:val="009C5BB9"/>
    <w:rsid w:val="009D13CB"/>
    <w:rsid w:val="009D337F"/>
    <w:rsid w:val="009D3E6A"/>
    <w:rsid w:val="009D62A6"/>
    <w:rsid w:val="009D6B6C"/>
    <w:rsid w:val="009E1D16"/>
    <w:rsid w:val="009E5337"/>
    <w:rsid w:val="009E5F7A"/>
    <w:rsid w:val="009F3851"/>
    <w:rsid w:val="009F4507"/>
    <w:rsid w:val="009F51D0"/>
    <w:rsid w:val="009F561A"/>
    <w:rsid w:val="009F6325"/>
    <w:rsid w:val="009F6A4B"/>
    <w:rsid w:val="009F7B32"/>
    <w:rsid w:val="00A014F1"/>
    <w:rsid w:val="00A01670"/>
    <w:rsid w:val="00A01C4F"/>
    <w:rsid w:val="00A0290E"/>
    <w:rsid w:val="00A03003"/>
    <w:rsid w:val="00A03896"/>
    <w:rsid w:val="00A05BD7"/>
    <w:rsid w:val="00A0630E"/>
    <w:rsid w:val="00A06EFB"/>
    <w:rsid w:val="00A10ED4"/>
    <w:rsid w:val="00A124AD"/>
    <w:rsid w:val="00A12FD3"/>
    <w:rsid w:val="00A1378B"/>
    <w:rsid w:val="00A13FFA"/>
    <w:rsid w:val="00A15143"/>
    <w:rsid w:val="00A16A80"/>
    <w:rsid w:val="00A1749E"/>
    <w:rsid w:val="00A17CDD"/>
    <w:rsid w:val="00A21492"/>
    <w:rsid w:val="00A21D08"/>
    <w:rsid w:val="00A21F7E"/>
    <w:rsid w:val="00A254F6"/>
    <w:rsid w:val="00A2554D"/>
    <w:rsid w:val="00A25AAC"/>
    <w:rsid w:val="00A26462"/>
    <w:rsid w:val="00A268DF"/>
    <w:rsid w:val="00A30D81"/>
    <w:rsid w:val="00A3379B"/>
    <w:rsid w:val="00A35039"/>
    <w:rsid w:val="00A35FB2"/>
    <w:rsid w:val="00A36F28"/>
    <w:rsid w:val="00A419D4"/>
    <w:rsid w:val="00A41CBE"/>
    <w:rsid w:val="00A4239D"/>
    <w:rsid w:val="00A42D70"/>
    <w:rsid w:val="00A44CC9"/>
    <w:rsid w:val="00A47C2D"/>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41F7"/>
    <w:rsid w:val="00A754E3"/>
    <w:rsid w:val="00A75F2D"/>
    <w:rsid w:val="00A779A8"/>
    <w:rsid w:val="00A77D24"/>
    <w:rsid w:val="00A77ED6"/>
    <w:rsid w:val="00A81D0D"/>
    <w:rsid w:val="00A81DCB"/>
    <w:rsid w:val="00A81F28"/>
    <w:rsid w:val="00A82534"/>
    <w:rsid w:val="00A835F2"/>
    <w:rsid w:val="00A84FE4"/>
    <w:rsid w:val="00A86942"/>
    <w:rsid w:val="00A869AD"/>
    <w:rsid w:val="00A87181"/>
    <w:rsid w:val="00A872C6"/>
    <w:rsid w:val="00A87A70"/>
    <w:rsid w:val="00A92AAB"/>
    <w:rsid w:val="00A946E4"/>
    <w:rsid w:val="00A94B40"/>
    <w:rsid w:val="00A9509E"/>
    <w:rsid w:val="00A9787F"/>
    <w:rsid w:val="00AA03DD"/>
    <w:rsid w:val="00AA0D10"/>
    <w:rsid w:val="00AA2BA7"/>
    <w:rsid w:val="00AA491E"/>
    <w:rsid w:val="00AA597E"/>
    <w:rsid w:val="00AA6B0B"/>
    <w:rsid w:val="00AA7809"/>
    <w:rsid w:val="00AB1345"/>
    <w:rsid w:val="00AB1D62"/>
    <w:rsid w:val="00AB316A"/>
    <w:rsid w:val="00AB5AA0"/>
    <w:rsid w:val="00AB7A8C"/>
    <w:rsid w:val="00AC00F7"/>
    <w:rsid w:val="00AC0900"/>
    <w:rsid w:val="00AC23CF"/>
    <w:rsid w:val="00AC2571"/>
    <w:rsid w:val="00AC5127"/>
    <w:rsid w:val="00AD0F2F"/>
    <w:rsid w:val="00AD1D2F"/>
    <w:rsid w:val="00AD5114"/>
    <w:rsid w:val="00AD5F20"/>
    <w:rsid w:val="00AD6DDA"/>
    <w:rsid w:val="00AE13A0"/>
    <w:rsid w:val="00AE17AE"/>
    <w:rsid w:val="00AE2B51"/>
    <w:rsid w:val="00AE54E6"/>
    <w:rsid w:val="00AE5AE3"/>
    <w:rsid w:val="00AE5BA9"/>
    <w:rsid w:val="00AE6954"/>
    <w:rsid w:val="00AF0DEC"/>
    <w:rsid w:val="00AF1E96"/>
    <w:rsid w:val="00AF62F1"/>
    <w:rsid w:val="00AF7C01"/>
    <w:rsid w:val="00B01EF4"/>
    <w:rsid w:val="00B021C5"/>
    <w:rsid w:val="00B0322B"/>
    <w:rsid w:val="00B034F0"/>
    <w:rsid w:val="00B067C3"/>
    <w:rsid w:val="00B069A9"/>
    <w:rsid w:val="00B10544"/>
    <w:rsid w:val="00B10B68"/>
    <w:rsid w:val="00B1210F"/>
    <w:rsid w:val="00B13177"/>
    <w:rsid w:val="00B147DA"/>
    <w:rsid w:val="00B14B99"/>
    <w:rsid w:val="00B160A9"/>
    <w:rsid w:val="00B213EB"/>
    <w:rsid w:val="00B2317B"/>
    <w:rsid w:val="00B231D2"/>
    <w:rsid w:val="00B23910"/>
    <w:rsid w:val="00B25F2F"/>
    <w:rsid w:val="00B26FA2"/>
    <w:rsid w:val="00B305E4"/>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3D09"/>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89B"/>
    <w:rsid w:val="00BA0C2F"/>
    <w:rsid w:val="00BA3E3A"/>
    <w:rsid w:val="00BA4034"/>
    <w:rsid w:val="00BA4844"/>
    <w:rsid w:val="00BA536A"/>
    <w:rsid w:val="00BA7672"/>
    <w:rsid w:val="00BA7D16"/>
    <w:rsid w:val="00BA7DCE"/>
    <w:rsid w:val="00BB15C1"/>
    <w:rsid w:val="00BB15E8"/>
    <w:rsid w:val="00BB1C75"/>
    <w:rsid w:val="00BB3C4C"/>
    <w:rsid w:val="00BB489E"/>
    <w:rsid w:val="00BB5632"/>
    <w:rsid w:val="00BB5F2C"/>
    <w:rsid w:val="00BB64BC"/>
    <w:rsid w:val="00BB7D78"/>
    <w:rsid w:val="00BC0468"/>
    <w:rsid w:val="00BC1195"/>
    <w:rsid w:val="00BC140A"/>
    <w:rsid w:val="00BC17CE"/>
    <w:rsid w:val="00BC521F"/>
    <w:rsid w:val="00BC5FAB"/>
    <w:rsid w:val="00BD2A70"/>
    <w:rsid w:val="00BD3899"/>
    <w:rsid w:val="00BD3CD0"/>
    <w:rsid w:val="00BD4020"/>
    <w:rsid w:val="00BD60E6"/>
    <w:rsid w:val="00BE0FB2"/>
    <w:rsid w:val="00BE1F6F"/>
    <w:rsid w:val="00BE4418"/>
    <w:rsid w:val="00BE4CFF"/>
    <w:rsid w:val="00BE58E9"/>
    <w:rsid w:val="00BE6069"/>
    <w:rsid w:val="00BE66C8"/>
    <w:rsid w:val="00BE7535"/>
    <w:rsid w:val="00BF3412"/>
    <w:rsid w:val="00BF4A98"/>
    <w:rsid w:val="00BF62B8"/>
    <w:rsid w:val="00C00CF6"/>
    <w:rsid w:val="00C018E9"/>
    <w:rsid w:val="00C01AE0"/>
    <w:rsid w:val="00C02DC3"/>
    <w:rsid w:val="00C03945"/>
    <w:rsid w:val="00C04CBD"/>
    <w:rsid w:val="00C04EEC"/>
    <w:rsid w:val="00C054E6"/>
    <w:rsid w:val="00C13445"/>
    <w:rsid w:val="00C15307"/>
    <w:rsid w:val="00C16979"/>
    <w:rsid w:val="00C23076"/>
    <w:rsid w:val="00C259C9"/>
    <w:rsid w:val="00C26B66"/>
    <w:rsid w:val="00C279C2"/>
    <w:rsid w:val="00C330F8"/>
    <w:rsid w:val="00C33739"/>
    <w:rsid w:val="00C34156"/>
    <w:rsid w:val="00C3542F"/>
    <w:rsid w:val="00C415C5"/>
    <w:rsid w:val="00C42BE2"/>
    <w:rsid w:val="00C45088"/>
    <w:rsid w:val="00C451F5"/>
    <w:rsid w:val="00C46BFB"/>
    <w:rsid w:val="00C500E3"/>
    <w:rsid w:val="00C506DA"/>
    <w:rsid w:val="00C54031"/>
    <w:rsid w:val="00C55208"/>
    <w:rsid w:val="00C564DC"/>
    <w:rsid w:val="00C5696B"/>
    <w:rsid w:val="00C5707D"/>
    <w:rsid w:val="00C634D2"/>
    <w:rsid w:val="00C65295"/>
    <w:rsid w:val="00C652AD"/>
    <w:rsid w:val="00C65370"/>
    <w:rsid w:val="00C665B3"/>
    <w:rsid w:val="00C7015D"/>
    <w:rsid w:val="00C70FD0"/>
    <w:rsid w:val="00C711C0"/>
    <w:rsid w:val="00C72226"/>
    <w:rsid w:val="00C744FF"/>
    <w:rsid w:val="00C749FC"/>
    <w:rsid w:val="00C750D5"/>
    <w:rsid w:val="00C754F4"/>
    <w:rsid w:val="00C805D9"/>
    <w:rsid w:val="00C81590"/>
    <w:rsid w:val="00C83748"/>
    <w:rsid w:val="00C8413D"/>
    <w:rsid w:val="00C843B8"/>
    <w:rsid w:val="00C8485D"/>
    <w:rsid w:val="00C86400"/>
    <w:rsid w:val="00C875EF"/>
    <w:rsid w:val="00C90783"/>
    <w:rsid w:val="00C91009"/>
    <w:rsid w:val="00C91BB4"/>
    <w:rsid w:val="00C93F7B"/>
    <w:rsid w:val="00C94982"/>
    <w:rsid w:val="00C9650C"/>
    <w:rsid w:val="00CA0331"/>
    <w:rsid w:val="00CA346F"/>
    <w:rsid w:val="00CA39AC"/>
    <w:rsid w:val="00CA5723"/>
    <w:rsid w:val="00CA5A35"/>
    <w:rsid w:val="00CA600C"/>
    <w:rsid w:val="00CA7819"/>
    <w:rsid w:val="00CB082F"/>
    <w:rsid w:val="00CB1A56"/>
    <w:rsid w:val="00CB1BA4"/>
    <w:rsid w:val="00CB27E2"/>
    <w:rsid w:val="00CB6C42"/>
    <w:rsid w:val="00CB75F4"/>
    <w:rsid w:val="00CC0CE7"/>
    <w:rsid w:val="00CC19A0"/>
    <w:rsid w:val="00CC28DD"/>
    <w:rsid w:val="00CC2D50"/>
    <w:rsid w:val="00CC395F"/>
    <w:rsid w:val="00CC39BF"/>
    <w:rsid w:val="00CC4466"/>
    <w:rsid w:val="00CC4C1B"/>
    <w:rsid w:val="00CC4D34"/>
    <w:rsid w:val="00CC6785"/>
    <w:rsid w:val="00CD028F"/>
    <w:rsid w:val="00CD1377"/>
    <w:rsid w:val="00CD1CA2"/>
    <w:rsid w:val="00CD5134"/>
    <w:rsid w:val="00CD652A"/>
    <w:rsid w:val="00CD67E5"/>
    <w:rsid w:val="00CE36E0"/>
    <w:rsid w:val="00CE4B4E"/>
    <w:rsid w:val="00CE6CA8"/>
    <w:rsid w:val="00CE7197"/>
    <w:rsid w:val="00CE7F47"/>
    <w:rsid w:val="00CF2DCD"/>
    <w:rsid w:val="00CF43F3"/>
    <w:rsid w:val="00CF75E8"/>
    <w:rsid w:val="00D008D9"/>
    <w:rsid w:val="00D00DFC"/>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5BED"/>
    <w:rsid w:val="00D304B6"/>
    <w:rsid w:val="00D3097E"/>
    <w:rsid w:val="00D31493"/>
    <w:rsid w:val="00D32623"/>
    <w:rsid w:val="00D32A84"/>
    <w:rsid w:val="00D349EA"/>
    <w:rsid w:val="00D37911"/>
    <w:rsid w:val="00D429C3"/>
    <w:rsid w:val="00D43618"/>
    <w:rsid w:val="00D43630"/>
    <w:rsid w:val="00D4392F"/>
    <w:rsid w:val="00D441B0"/>
    <w:rsid w:val="00D44EF0"/>
    <w:rsid w:val="00D46FA9"/>
    <w:rsid w:val="00D5069C"/>
    <w:rsid w:val="00D538B4"/>
    <w:rsid w:val="00D55CF5"/>
    <w:rsid w:val="00D5615E"/>
    <w:rsid w:val="00D568E6"/>
    <w:rsid w:val="00D569C4"/>
    <w:rsid w:val="00D57C7D"/>
    <w:rsid w:val="00D610D5"/>
    <w:rsid w:val="00D616CE"/>
    <w:rsid w:val="00D64717"/>
    <w:rsid w:val="00D6535A"/>
    <w:rsid w:val="00D65525"/>
    <w:rsid w:val="00D719EA"/>
    <w:rsid w:val="00D7261E"/>
    <w:rsid w:val="00D73533"/>
    <w:rsid w:val="00D73BA3"/>
    <w:rsid w:val="00D74AA4"/>
    <w:rsid w:val="00D7579F"/>
    <w:rsid w:val="00D75ACD"/>
    <w:rsid w:val="00D75BAF"/>
    <w:rsid w:val="00D767B1"/>
    <w:rsid w:val="00D81301"/>
    <w:rsid w:val="00D81DD5"/>
    <w:rsid w:val="00D822D1"/>
    <w:rsid w:val="00D83900"/>
    <w:rsid w:val="00D83BFC"/>
    <w:rsid w:val="00D83E8A"/>
    <w:rsid w:val="00D8427A"/>
    <w:rsid w:val="00D849E8"/>
    <w:rsid w:val="00D86A13"/>
    <w:rsid w:val="00D9021F"/>
    <w:rsid w:val="00D90DAB"/>
    <w:rsid w:val="00D91743"/>
    <w:rsid w:val="00D921DF"/>
    <w:rsid w:val="00D92EC4"/>
    <w:rsid w:val="00D93A2C"/>
    <w:rsid w:val="00D9421F"/>
    <w:rsid w:val="00D95DCB"/>
    <w:rsid w:val="00D9610E"/>
    <w:rsid w:val="00D962BC"/>
    <w:rsid w:val="00D969DB"/>
    <w:rsid w:val="00D97B4F"/>
    <w:rsid w:val="00D97D03"/>
    <w:rsid w:val="00DA0E41"/>
    <w:rsid w:val="00DA139B"/>
    <w:rsid w:val="00DA2C19"/>
    <w:rsid w:val="00DA3CA0"/>
    <w:rsid w:val="00DA3EBD"/>
    <w:rsid w:val="00DA42DE"/>
    <w:rsid w:val="00DA6169"/>
    <w:rsid w:val="00DA61E6"/>
    <w:rsid w:val="00DA7E82"/>
    <w:rsid w:val="00DB0403"/>
    <w:rsid w:val="00DB04B8"/>
    <w:rsid w:val="00DB2861"/>
    <w:rsid w:val="00DB33AD"/>
    <w:rsid w:val="00DB51B5"/>
    <w:rsid w:val="00DB570E"/>
    <w:rsid w:val="00DB6001"/>
    <w:rsid w:val="00DC0081"/>
    <w:rsid w:val="00DC147A"/>
    <w:rsid w:val="00DC1816"/>
    <w:rsid w:val="00DC3F34"/>
    <w:rsid w:val="00DC4B63"/>
    <w:rsid w:val="00DD3841"/>
    <w:rsid w:val="00DD3BB5"/>
    <w:rsid w:val="00DD3D3B"/>
    <w:rsid w:val="00DD5178"/>
    <w:rsid w:val="00DE06D7"/>
    <w:rsid w:val="00DE0FF5"/>
    <w:rsid w:val="00DE1E5D"/>
    <w:rsid w:val="00DE2823"/>
    <w:rsid w:val="00DE2E4A"/>
    <w:rsid w:val="00DF05B7"/>
    <w:rsid w:val="00DF0A6D"/>
    <w:rsid w:val="00DF3CE0"/>
    <w:rsid w:val="00DF6300"/>
    <w:rsid w:val="00DF7E54"/>
    <w:rsid w:val="00E01DBE"/>
    <w:rsid w:val="00E0293D"/>
    <w:rsid w:val="00E02950"/>
    <w:rsid w:val="00E02C1A"/>
    <w:rsid w:val="00E0338A"/>
    <w:rsid w:val="00E03B18"/>
    <w:rsid w:val="00E041F0"/>
    <w:rsid w:val="00E05334"/>
    <w:rsid w:val="00E07999"/>
    <w:rsid w:val="00E119AD"/>
    <w:rsid w:val="00E128AE"/>
    <w:rsid w:val="00E12BB0"/>
    <w:rsid w:val="00E14A70"/>
    <w:rsid w:val="00E161A3"/>
    <w:rsid w:val="00E177DF"/>
    <w:rsid w:val="00E20195"/>
    <w:rsid w:val="00E21D10"/>
    <w:rsid w:val="00E227EB"/>
    <w:rsid w:val="00E253ED"/>
    <w:rsid w:val="00E26626"/>
    <w:rsid w:val="00E307F1"/>
    <w:rsid w:val="00E3094B"/>
    <w:rsid w:val="00E319C5"/>
    <w:rsid w:val="00E3401B"/>
    <w:rsid w:val="00E3434E"/>
    <w:rsid w:val="00E346D4"/>
    <w:rsid w:val="00E3473F"/>
    <w:rsid w:val="00E36F95"/>
    <w:rsid w:val="00E36F99"/>
    <w:rsid w:val="00E3701C"/>
    <w:rsid w:val="00E40717"/>
    <w:rsid w:val="00E40ABE"/>
    <w:rsid w:val="00E42701"/>
    <w:rsid w:val="00E42FD1"/>
    <w:rsid w:val="00E4696D"/>
    <w:rsid w:val="00E479F2"/>
    <w:rsid w:val="00E503E3"/>
    <w:rsid w:val="00E5052F"/>
    <w:rsid w:val="00E5069C"/>
    <w:rsid w:val="00E51559"/>
    <w:rsid w:val="00E559B4"/>
    <w:rsid w:val="00E56CCE"/>
    <w:rsid w:val="00E56DF7"/>
    <w:rsid w:val="00E57384"/>
    <w:rsid w:val="00E57F92"/>
    <w:rsid w:val="00E614BB"/>
    <w:rsid w:val="00E66D93"/>
    <w:rsid w:val="00E676F5"/>
    <w:rsid w:val="00E67CCA"/>
    <w:rsid w:val="00E73338"/>
    <w:rsid w:val="00E767B3"/>
    <w:rsid w:val="00E767D9"/>
    <w:rsid w:val="00E76AE8"/>
    <w:rsid w:val="00E778F8"/>
    <w:rsid w:val="00E77D81"/>
    <w:rsid w:val="00E80EF1"/>
    <w:rsid w:val="00E8106B"/>
    <w:rsid w:val="00E81DB4"/>
    <w:rsid w:val="00E82FCE"/>
    <w:rsid w:val="00E83F87"/>
    <w:rsid w:val="00E84420"/>
    <w:rsid w:val="00E84593"/>
    <w:rsid w:val="00E8642C"/>
    <w:rsid w:val="00E87F7E"/>
    <w:rsid w:val="00E90A35"/>
    <w:rsid w:val="00E94120"/>
    <w:rsid w:val="00E94789"/>
    <w:rsid w:val="00E9511C"/>
    <w:rsid w:val="00E95549"/>
    <w:rsid w:val="00E9591E"/>
    <w:rsid w:val="00E962B3"/>
    <w:rsid w:val="00E96FF3"/>
    <w:rsid w:val="00E97188"/>
    <w:rsid w:val="00E97B37"/>
    <w:rsid w:val="00EA2133"/>
    <w:rsid w:val="00EA4111"/>
    <w:rsid w:val="00EA4F84"/>
    <w:rsid w:val="00EA58EA"/>
    <w:rsid w:val="00EA63F7"/>
    <w:rsid w:val="00EB15C9"/>
    <w:rsid w:val="00EB53A4"/>
    <w:rsid w:val="00EC0594"/>
    <w:rsid w:val="00EC4B64"/>
    <w:rsid w:val="00EC5664"/>
    <w:rsid w:val="00EC5D25"/>
    <w:rsid w:val="00EC76B9"/>
    <w:rsid w:val="00EC79ED"/>
    <w:rsid w:val="00ED0149"/>
    <w:rsid w:val="00ED1A4B"/>
    <w:rsid w:val="00ED1DC4"/>
    <w:rsid w:val="00ED1F52"/>
    <w:rsid w:val="00ED2D1A"/>
    <w:rsid w:val="00ED3059"/>
    <w:rsid w:val="00ED3F1B"/>
    <w:rsid w:val="00ED6482"/>
    <w:rsid w:val="00ED6CA5"/>
    <w:rsid w:val="00ED7E86"/>
    <w:rsid w:val="00EE12BB"/>
    <w:rsid w:val="00EE18F0"/>
    <w:rsid w:val="00EE42E3"/>
    <w:rsid w:val="00EE5535"/>
    <w:rsid w:val="00EE5D61"/>
    <w:rsid w:val="00EE6F18"/>
    <w:rsid w:val="00EE703B"/>
    <w:rsid w:val="00EE719A"/>
    <w:rsid w:val="00EF3CB6"/>
    <w:rsid w:val="00EF4632"/>
    <w:rsid w:val="00F0057F"/>
    <w:rsid w:val="00F0080C"/>
    <w:rsid w:val="00F00FB0"/>
    <w:rsid w:val="00F01366"/>
    <w:rsid w:val="00F04137"/>
    <w:rsid w:val="00F0670D"/>
    <w:rsid w:val="00F07371"/>
    <w:rsid w:val="00F07855"/>
    <w:rsid w:val="00F1021F"/>
    <w:rsid w:val="00F107BC"/>
    <w:rsid w:val="00F10FFD"/>
    <w:rsid w:val="00F122B8"/>
    <w:rsid w:val="00F15332"/>
    <w:rsid w:val="00F15DCF"/>
    <w:rsid w:val="00F17042"/>
    <w:rsid w:val="00F174EE"/>
    <w:rsid w:val="00F22317"/>
    <w:rsid w:val="00F23127"/>
    <w:rsid w:val="00F253B5"/>
    <w:rsid w:val="00F2559E"/>
    <w:rsid w:val="00F31005"/>
    <w:rsid w:val="00F3159E"/>
    <w:rsid w:val="00F32F9C"/>
    <w:rsid w:val="00F35C38"/>
    <w:rsid w:val="00F36D8C"/>
    <w:rsid w:val="00F36DDB"/>
    <w:rsid w:val="00F37B33"/>
    <w:rsid w:val="00F411A0"/>
    <w:rsid w:val="00F42DD2"/>
    <w:rsid w:val="00F43C13"/>
    <w:rsid w:val="00F45521"/>
    <w:rsid w:val="00F455B4"/>
    <w:rsid w:val="00F45777"/>
    <w:rsid w:val="00F464F9"/>
    <w:rsid w:val="00F46A4B"/>
    <w:rsid w:val="00F46E7E"/>
    <w:rsid w:val="00F5195F"/>
    <w:rsid w:val="00F53FC5"/>
    <w:rsid w:val="00F560FB"/>
    <w:rsid w:val="00F562EE"/>
    <w:rsid w:val="00F566E5"/>
    <w:rsid w:val="00F57D0F"/>
    <w:rsid w:val="00F629D5"/>
    <w:rsid w:val="00F63029"/>
    <w:rsid w:val="00F63CC2"/>
    <w:rsid w:val="00F6480A"/>
    <w:rsid w:val="00F66115"/>
    <w:rsid w:val="00F663A8"/>
    <w:rsid w:val="00F66BAA"/>
    <w:rsid w:val="00F67967"/>
    <w:rsid w:val="00F67EF5"/>
    <w:rsid w:val="00F70830"/>
    <w:rsid w:val="00F70975"/>
    <w:rsid w:val="00F71E47"/>
    <w:rsid w:val="00F72DE6"/>
    <w:rsid w:val="00F73973"/>
    <w:rsid w:val="00F75169"/>
    <w:rsid w:val="00F77285"/>
    <w:rsid w:val="00F7761A"/>
    <w:rsid w:val="00F7799F"/>
    <w:rsid w:val="00F77B1D"/>
    <w:rsid w:val="00F844AB"/>
    <w:rsid w:val="00F8633B"/>
    <w:rsid w:val="00F86FE4"/>
    <w:rsid w:val="00F87AFF"/>
    <w:rsid w:val="00F9041C"/>
    <w:rsid w:val="00F917F5"/>
    <w:rsid w:val="00F928D4"/>
    <w:rsid w:val="00F94009"/>
    <w:rsid w:val="00F950DE"/>
    <w:rsid w:val="00F962EC"/>
    <w:rsid w:val="00F96790"/>
    <w:rsid w:val="00F97AAC"/>
    <w:rsid w:val="00FA2778"/>
    <w:rsid w:val="00FA3039"/>
    <w:rsid w:val="00FA3126"/>
    <w:rsid w:val="00FA3604"/>
    <w:rsid w:val="00FA4410"/>
    <w:rsid w:val="00FA5A7F"/>
    <w:rsid w:val="00FA7788"/>
    <w:rsid w:val="00FA7ACD"/>
    <w:rsid w:val="00FB0469"/>
    <w:rsid w:val="00FB2D34"/>
    <w:rsid w:val="00FB4758"/>
    <w:rsid w:val="00FB71F6"/>
    <w:rsid w:val="00FC2624"/>
    <w:rsid w:val="00FC624D"/>
    <w:rsid w:val="00FD0555"/>
    <w:rsid w:val="00FD1E41"/>
    <w:rsid w:val="00FD289E"/>
    <w:rsid w:val="00FD2BEF"/>
    <w:rsid w:val="00FD34B9"/>
    <w:rsid w:val="00FD507F"/>
    <w:rsid w:val="00FD5E3A"/>
    <w:rsid w:val="00FD60AA"/>
    <w:rsid w:val="00FD70D2"/>
    <w:rsid w:val="00FD7699"/>
    <w:rsid w:val="00FD7753"/>
    <w:rsid w:val="00FD7F67"/>
    <w:rsid w:val="00FE2544"/>
    <w:rsid w:val="00FE2EB3"/>
    <w:rsid w:val="00FE3BA0"/>
    <w:rsid w:val="00FE459F"/>
    <w:rsid w:val="00FF0ACB"/>
    <w:rsid w:val="00FF0BD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996AE7"/>
    <w:pPr>
      <w:suppressAutoHyphens/>
      <w:spacing w:line="240" w:lineRule="auto"/>
    </w:pPr>
    <w:rPr>
      <w:rFonts w:cs="Arial"/>
      <w:b/>
      <w:bCs/>
      <w:sz w:val="32"/>
    </w:rPr>
  </w:style>
  <w:style w:type="paragraph" w:customStyle="1" w:styleId="06Textegras">
    <w:name w:val="06/ Texte gras"/>
    <w:basedOn w:val="Normal"/>
    <w:next w:val="Normal"/>
    <w:autoRedefine/>
    <w:qFormat/>
    <w:rsid w:val="007B60D0"/>
    <w:pPr>
      <w:spacing w:line="264" w:lineRule="auto"/>
    </w:pPr>
    <w:rPr>
      <w:rFonts w:cs="Arial"/>
      <w:b/>
      <w:sz w:val="24"/>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unhideWhenUsed/>
    <w:rsid w:val="00820730"/>
    <w:pPr>
      <w:spacing w:line="240" w:lineRule="auto"/>
    </w:pPr>
    <w:rPr>
      <w:szCs w:val="20"/>
    </w:rPr>
  </w:style>
  <w:style w:type="character" w:customStyle="1" w:styleId="CommentaireCar">
    <w:name w:val="Commentaire Car"/>
    <w:basedOn w:val="Policepardfaut"/>
    <w:link w:val="Commentaire"/>
    <w:uiPriority w:val="99"/>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E82FCE"/>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3B5DC7"/>
    <w:rPr>
      <w:color w:val="605E5C"/>
      <w:shd w:val="clear" w:color="auto" w:fill="E1DFDD"/>
    </w:rPr>
  </w:style>
  <w:style w:type="paragraph" w:customStyle="1" w:styleId="Corps">
    <w:name w:val="Corps"/>
    <w:rsid w:val="00DB04B8"/>
    <w:pPr>
      <w:widowControl w:val="0"/>
      <w:spacing w:line="276" w:lineRule="auto"/>
      <w:jc w:val="both"/>
    </w:pPr>
    <w:rPr>
      <w:rFonts w:ascii="Marianne" w:eastAsia="Arial Unicode MS" w:hAnsi="Marianne" w:cs="Arial Unicode MS"/>
      <w:color w:val="000000"/>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28108132">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591542837">
      <w:bodyDiv w:val="1"/>
      <w:marLeft w:val="0"/>
      <w:marRight w:val="0"/>
      <w:marTop w:val="0"/>
      <w:marBottom w:val="0"/>
      <w:divBdr>
        <w:top w:val="none" w:sz="0" w:space="0" w:color="auto"/>
        <w:left w:val="none" w:sz="0" w:space="0" w:color="auto"/>
        <w:bottom w:val="none" w:sz="0" w:space="0" w:color="auto"/>
        <w:right w:val="none" w:sz="0" w:space="0" w:color="auto"/>
      </w:divBdr>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hyperlink" Target="http://www.pour-les-personnes-agees.gouv.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google.com/document/d/1L6yPbadacGg6GUsNblxGyGpLb7YDXRgW/edit?usp=share_link&amp;ouid=102768782380826259707&amp;rtpof=true&amp;sd=tru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xime.lemen@cnsa.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boussoleaidants.fr/" TargetMode="External"/><Relationship Id="rId5" Type="http://schemas.openxmlformats.org/officeDocument/2006/relationships/webSettings" Target="webSettings.xml"/><Relationship Id="rId15" Type="http://schemas.openxmlformats.org/officeDocument/2006/relationships/hyperlink" Target="mailto:maxime.lemen@cnsa.fr" TargetMode="External"/><Relationship Id="rId23" Type="http://schemas.openxmlformats.org/officeDocument/2006/relationships/theme" Target="theme/theme1.xml"/><Relationship Id="rId10" Type="http://schemas.openxmlformats.org/officeDocument/2006/relationships/hyperlink" Target="www.pour-les-personnes-agees.gouv.f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aboussoleaidants.fr/" TargetMode="External"/><Relationship Id="rId14" Type="http://schemas.openxmlformats.org/officeDocument/2006/relationships/hyperlink" Target="http://www.monparcourshandicap.gouv.fr"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C222D-E381-42AC-8FAA-6B2E220A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13</TotalTime>
  <Pages>2</Pages>
  <Words>860</Words>
  <Characters>4735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5584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6</cp:revision>
  <cp:lastPrinted>2023-06-22T15:12:00Z</cp:lastPrinted>
  <dcterms:created xsi:type="dcterms:W3CDTF">2023-06-30T16:00:00Z</dcterms:created>
  <dcterms:modified xsi:type="dcterms:W3CDTF">2023-07-03T14:36:00Z</dcterms:modified>
  <cp:category/>
</cp:coreProperties>
</file>