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87A68"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1D8B"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712CD"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6A1BE8">
        <w:rPr>
          <w:noProof/>
          <w:lang w:val="fr-FR"/>
        </w:rPr>
        <w:t xml:space="preserve">Paris, le </w:t>
      </w:r>
      <w:r w:rsidR="00683764">
        <w:rPr>
          <w:noProof/>
          <w:lang w:val="fr-FR"/>
        </w:rPr>
        <w:t>1</w:t>
      </w:r>
      <w:r w:rsidR="00AD3C06">
        <w:rPr>
          <w:noProof/>
          <w:lang w:val="fr-FR"/>
        </w:rPr>
        <w:t>7</w:t>
      </w:r>
      <w:r w:rsidR="00022D13">
        <w:rPr>
          <w:noProof/>
          <w:lang w:val="fr-FR"/>
        </w:rPr>
        <w:t xml:space="preserve"> </w:t>
      </w:r>
      <w:r w:rsidR="003438DB">
        <w:rPr>
          <w:noProof/>
          <w:lang w:val="fr-FR"/>
        </w:rPr>
        <w:t>février</w:t>
      </w:r>
      <w:r w:rsidR="005127D3">
        <w:rPr>
          <w:noProof/>
          <w:lang w:val="fr-FR"/>
        </w:rPr>
        <w:t xml:space="preserve"> 2022</w:t>
      </w:r>
    </w:p>
    <w:p w:rsidR="00CB082F" w:rsidRPr="00B60112" w:rsidRDefault="00683764" w:rsidP="00B60112">
      <w:pPr>
        <w:pStyle w:val="05Titreniveau1"/>
      </w:pPr>
      <w:r>
        <w:t>Jean-René Lecerf</w:t>
      </w:r>
      <w:r w:rsidR="0081185F">
        <w:t xml:space="preserve">, nouveau </w:t>
      </w:r>
      <w:r>
        <w:t>président du Conseil de la Caisse nationale de solidarité pour l’autonomie</w:t>
      </w:r>
    </w:p>
    <w:p w:rsidR="003F4697" w:rsidRDefault="00683764" w:rsidP="00263780">
      <w:pPr>
        <w:contextualSpacing w:val="0"/>
      </w:pPr>
      <w:r>
        <w:t xml:space="preserve">Réuni en séance </w:t>
      </w:r>
      <w:r w:rsidRPr="00046DFE">
        <w:t>extraordinaire</w:t>
      </w:r>
      <w:r>
        <w:t>, l</w:t>
      </w:r>
      <w:r w:rsidRPr="00046DFE">
        <w:t>e Conseil</w:t>
      </w:r>
      <w:r>
        <w:t xml:space="preserve"> de la CNSA</w:t>
      </w:r>
      <w:r w:rsidRPr="00046DFE">
        <w:t xml:space="preserve"> </w:t>
      </w:r>
      <w:r>
        <w:t>a élu</w:t>
      </w:r>
      <w:r w:rsidRPr="00046DFE">
        <w:t xml:space="preserve"> </w:t>
      </w:r>
      <w:r w:rsidR="00F36D86">
        <w:t xml:space="preserve">à l’unanimité </w:t>
      </w:r>
      <w:r w:rsidRPr="00046DFE">
        <w:t>s</w:t>
      </w:r>
      <w:r>
        <w:t>on</w:t>
      </w:r>
      <w:r w:rsidRPr="00046DFE">
        <w:t xml:space="preserve"> </w:t>
      </w:r>
      <w:r>
        <w:t>nouveau</w:t>
      </w:r>
      <w:r w:rsidRPr="00046DFE">
        <w:t xml:space="preserve"> président.</w:t>
      </w:r>
      <w:r>
        <w:t xml:space="preserve"> Jean-René Lecerf succède à</w:t>
      </w:r>
      <w:r w:rsidRPr="00046DFE">
        <w:t xml:space="preserve"> </w:t>
      </w:r>
      <w:r>
        <w:t>Marie-Anne Montchamp</w:t>
      </w:r>
      <w:r w:rsidR="003F4697">
        <w:t xml:space="preserve"> pour les quatre prochaines années.</w:t>
      </w:r>
    </w:p>
    <w:p w:rsidR="003F4697" w:rsidRDefault="003F4697" w:rsidP="003F4697">
      <w:pPr>
        <w:contextualSpacing w:val="0"/>
      </w:pPr>
      <w:r>
        <w:t>Ancien sénateur, ancien président du Conseil départemental du Nord et ancien maire de Marcq-en-Barœul, Jean-René Lecerf a été, pendant plusieurs années, le président de la commission des Finances de l’Assemblée des départements de France (ADF). Son expérience de longue date d’élu local et national lui confère une expérience forte des politiques d’autonomie dans toutes leurs dimensions.</w:t>
      </w:r>
    </w:p>
    <w:p w:rsidR="0054331F" w:rsidRDefault="00683764" w:rsidP="0054331F">
      <w:pPr>
        <w:contextualSpacing w:val="0"/>
      </w:pPr>
      <w:r>
        <w:t xml:space="preserve">Dans son discours, Jean-René Lecerf a salué la contribution décisive du Conseil </w:t>
      </w:r>
      <w:r w:rsidR="003F4697">
        <w:t xml:space="preserve">de la CNSA </w:t>
      </w:r>
      <w:r w:rsidR="00514FE9">
        <w:t>aux politiques de soutien à l’autonomie</w:t>
      </w:r>
      <w:r w:rsidR="00D56420">
        <w:t xml:space="preserve">, et notamment </w:t>
      </w:r>
      <w:r w:rsidRPr="00D56420">
        <w:t>ces dernières années pour dessiner les contours de la protection sociale du XXI</w:t>
      </w:r>
      <w:r w:rsidRPr="00D56420">
        <w:rPr>
          <w:vertAlign w:val="superscript"/>
        </w:rPr>
        <w:t>e</w:t>
      </w:r>
      <w:r w:rsidRPr="00D56420">
        <w:t xml:space="preserve"> siècle.</w:t>
      </w:r>
      <w:r w:rsidR="0054331F">
        <w:t> Il s’engage à ce</w:t>
      </w:r>
      <w:r>
        <w:t xml:space="preserve"> </w:t>
      </w:r>
      <w:r w:rsidRPr="007378FE">
        <w:t>que</w:t>
      </w:r>
      <w:r w:rsidR="000F5948">
        <w:t xml:space="preserve"> « </w:t>
      </w:r>
      <w:r w:rsidRPr="007378FE">
        <w:t xml:space="preserve">le </w:t>
      </w:r>
      <w:r w:rsidR="00F409AE" w:rsidRPr="007378FE">
        <w:t>C</w:t>
      </w:r>
      <w:r w:rsidRPr="007378FE">
        <w:t xml:space="preserve">onseil </w:t>
      </w:r>
      <w:r w:rsidR="00F409AE" w:rsidRPr="007378FE">
        <w:t>prenne</w:t>
      </w:r>
      <w:r w:rsidRPr="007378FE">
        <w:t xml:space="preserve"> toute sa place dans la construction</w:t>
      </w:r>
      <w:r>
        <w:t xml:space="preserve"> de la nouvelle branche</w:t>
      </w:r>
      <w:r w:rsidR="00F409AE">
        <w:t xml:space="preserve"> autonomie</w:t>
      </w:r>
      <w:r>
        <w:t xml:space="preserve"> et</w:t>
      </w:r>
      <w:r w:rsidR="00F409AE">
        <w:t xml:space="preserve"> dans</w:t>
      </w:r>
      <w:r>
        <w:t xml:space="preserve"> l’invention de ce nouveau modèle de protection sociale</w:t>
      </w:r>
      <w:r w:rsidR="00F409AE">
        <w:t>.</w:t>
      </w:r>
      <w:r w:rsidR="0054331F">
        <w:t xml:space="preserve"> Des étapes importantes ont été franchies, d’autres sont devant nous</w:t>
      </w:r>
      <w:r w:rsidR="000F5948">
        <w:t> »</w:t>
      </w:r>
      <w:r w:rsidR="0054331F">
        <w:t>.</w:t>
      </w:r>
    </w:p>
    <w:p w:rsidR="00CA561E" w:rsidRDefault="00683764" w:rsidP="00263780">
      <w:pPr>
        <w:contextualSpacing w:val="0"/>
      </w:pPr>
      <w:r>
        <w:t>Le</w:t>
      </w:r>
      <w:r w:rsidR="008804F0">
        <w:t xml:space="preserve">s membres du </w:t>
      </w:r>
      <w:r w:rsidR="003F4697">
        <w:t>C</w:t>
      </w:r>
      <w:r>
        <w:t xml:space="preserve">onseil </w:t>
      </w:r>
      <w:r w:rsidR="008804F0">
        <w:t>ont</w:t>
      </w:r>
      <w:r>
        <w:t xml:space="preserve"> </w:t>
      </w:r>
      <w:r w:rsidR="00BF585A">
        <w:t>rendu un hommage appuyé à</w:t>
      </w:r>
      <w:r>
        <w:t xml:space="preserve"> Marie-Anne Montchamp</w:t>
      </w:r>
      <w:r w:rsidR="00BF585A">
        <w:t>. Il</w:t>
      </w:r>
      <w:r w:rsidR="008804F0">
        <w:t>s ont</w:t>
      </w:r>
      <w:r w:rsidR="00BF585A">
        <w:t xml:space="preserve"> salué son engagement, son humanisme et sa vision </w:t>
      </w:r>
      <w:r w:rsidR="008804F0">
        <w:t>qui ont contribué à faire de la CNSA</w:t>
      </w:r>
      <w:r w:rsidR="000A421C">
        <w:t>,</w:t>
      </w:r>
      <w:r w:rsidR="008804F0">
        <w:t xml:space="preserve"> la branche du soutien à l’autonomie</w:t>
      </w:r>
      <w:r w:rsidR="00BF585A">
        <w:t xml:space="preserve">. </w:t>
      </w:r>
      <w:r w:rsidR="00EF2D7D">
        <w:t>Il</w:t>
      </w:r>
      <w:r w:rsidR="008804F0">
        <w:t>s ont</w:t>
      </w:r>
      <w:r w:rsidR="00BF585A">
        <w:t xml:space="preserve"> </w:t>
      </w:r>
      <w:r w:rsidR="00EF2D7D">
        <w:t xml:space="preserve">souligné son </w:t>
      </w:r>
      <w:r w:rsidR="00010A05">
        <w:t>sens de l‘écoute et sa capacité à fédérer autour d’idées et de projet</w:t>
      </w:r>
      <w:r w:rsidR="00680025">
        <w:t>s</w:t>
      </w:r>
      <w:r w:rsidR="00010A05">
        <w:t xml:space="preserve"> tout</w:t>
      </w:r>
      <w:r w:rsidR="00F36D86">
        <w:t xml:space="preserve"> en</w:t>
      </w:r>
      <w:r w:rsidR="00010A05">
        <w:t xml:space="preserve"> </w:t>
      </w:r>
      <w:r w:rsidR="00680025">
        <w:t>respectant la</w:t>
      </w:r>
      <w:r w:rsidR="00010A05">
        <w:t xml:space="preserve"> liberté d’expression</w:t>
      </w:r>
      <w:r w:rsidR="00680025">
        <w:t xml:space="preserve"> et les points de vue de chacun.</w:t>
      </w:r>
      <w:r w:rsidR="00CA561E">
        <w:t> </w:t>
      </w:r>
    </w:p>
    <w:p w:rsidR="003F4697" w:rsidRDefault="003F4697" w:rsidP="003F4697">
      <w:pPr>
        <w:contextualSpacing w:val="0"/>
      </w:pPr>
      <w:r>
        <w:t>Lors de cette réunion, les membres ont</w:t>
      </w:r>
      <w:r w:rsidRPr="00046DFE">
        <w:t xml:space="preserve"> également</w:t>
      </w:r>
      <w:r>
        <w:t xml:space="preserve"> accueilli Claudie </w:t>
      </w:r>
      <w:proofErr w:type="spellStart"/>
      <w:r>
        <w:t>Kulak</w:t>
      </w:r>
      <w:proofErr w:type="spellEnd"/>
      <w:r>
        <w:t>, cofondatrice et directrice de l’association la Compagnie des aidants</w:t>
      </w:r>
      <w:bookmarkStart w:id="0" w:name="_GoBack"/>
      <w:bookmarkEnd w:id="0"/>
      <w:r>
        <w:t xml:space="preserve">. </w:t>
      </w:r>
    </w:p>
    <w:p w:rsidR="003F4697" w:rsidRDefault="003F4697" w:rsidP="003F4697">
      <w:pPr>
        <w:contextualSpacing w:val="0"/>
      </w:pPr>
      <w:r>
        <w:t xml:space="preserve">Le Conseil se réunira le lundi </w:t>
      </w:r>
      <w:r w:rsidR="003C7CC9">
        <w:t>14</w:t>
      </w:r>
      <w:r>
        <w:t xml:space="preserve"> mars pour se prononcer sur l’adoption de la convention d’objectifs et de gestion 2022 – 2026 de la CNSA.</w:t>
      </w:r>
    </w:p>
    <w:p w:rsidR="00514FE9" w:rsidRDefault="00514FE9" w:rsidP="00263780">
      <w:pPr>
        <w:contextualSpacing w:val="0"/>
      </w:pPr>
      <w:r>
        <w:t>Photo communiquée sur demande.</w:t>
      </w:r>
    </w:p>
    <w:p w:rsidR="00F9041C" w:rsidRPr="00C347F4" w:rsidRDefault="00F9041C" w:rsidP="00C347F4">
      <w:pPr>
        <w:pStyle w:val="09Titrefiletsverts"/>
      </w:pPr>
      <w:r w:rsidRPr="00C347F4">
        <w:t>À propos de la CNSA</w:t>
      </w:r>
    </w:p>
    <w:p w:rsidR="00850D21" w:rsidRPr="00844983" w:rsidRDefault="00850D21" w:rsidP="00850D21">
      <w:pPr>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w:t>
      </w:r>
      <w:r w:rsidRPr="00844983">
        <w:rPr>
          <w:sz w:val="18"/>
        </w:rPr>
        <w:lastRenderedPageBreak/>
        <w:t xml:space="preserve">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rsidR="00850D21" w:rsidRDefault="00850D21" w:rsidP="00844983">
      <w:pPr>
        <w:pStyle w:val="13Filetbasdencadravecflches"/>
        <w:rPr>
          <w:sz w:val="18"/>
        </w:rPr>
      </w:pPr>
      <w:r w:rsidRPr="00844983">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history="1">
        <w:r w:rsidRPr="00844983">
          <w:rPr>
            <w:rStyle w:val="Lienhypertexte"/>
            <w:sz w:val="18"/>
          </w:rPr>
          <w:t>www.pour-les-personnes-agees.gouv.fr</w:t>
        </w:r>
      </w:hyperlink>
      <w:r w:rsidRPr="00844983">
        <w:rPr>
          <w:sz w:val="18"/>
        </w:rPr>
        <w:t xml:space="preserve"> et </w:t>
      </w:r>
      <w:hyperlink r:id="rId9"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w:t>
      </w:r>
      <w:r w:rsidR="005127D3">
        <w:rPr>
          <w:sz w:val="18"/>
        </w:rPr>
        <w:t>2</w:t>
      </w:r>
      <w:r w:rsidRPr="00844983">
        <w:rPr>
          <w:sz w:val="18"/>
        </w:rPr>
        <w:t>, la CNSA consacre plus de 3</w:t>
      </w:r>
      <w:r w:rsidR="005127D3">
        <w:rPr>
          <w:sz w:val="18"/>
        </w:rPr>
        <w:t xml:space="preserve">4 </w:t>
      </w:r>
      <w:r w:rsidRPr="00844983">
        <w:rPr>
          <w:sz w:val="18"/>
        </w:rPr>
        <w:t>milliards d’euros à l’aide à l’autonomie des personnes âgées ou handicapées.</w:t>
      </w:r>
    </w:p>
    <w:p w:rsidR="00A66A17" w:rsidRDefault="004A55FE" w:rsidP="001E30C4">
      <w:pPr>
        <w:keepNext/>
        <w:keepLines/>
        <w:widowControl w:val="0"/>
        <w:spacing w:before="240" w:after="180"/>
        <w:contextualSpacing w:val="0"/>
      </w:pPr>
      <w:r>
        <w:rPr>
          <w:rFonts w:cs="Arial"/>
          <w:b/>
          <w:bCs/>
          <w:color w:val="97BE0D"/>
          <w:sz w:val="22"/>
        </w:rPr>
        <w:t>Contact</w:t>
      </w:r>
      <w:r w:rsidR="00C347F4">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rsidR="001D410A" w:rsidRPr="00E26626" w:rsidRDefault="00A66A17" w:rsidP="001D410A">
      <w:pPr>
        <w:rPr>
          <w:color w:val="FF0000"/>
        </w:rPr>
      </w:pPr>
      <w:r>
        <w:t>Tél. : 01 53 91 21 7</w:t>
      </w:r>
      <w:r w:rsidR="00700FA3">
        <w:t>5</w:t>
      </w:r>
    </w:p>
    <w:p w:rsidR="00600C21" w:rsidRDefault="00E13E7A" w:rsidP="00844983">
      <w:hyperlink r:id="rId10" w:history="1">
        <w:r w:rsidR="008E1269" w:rsidRPr="00C6263E">
          <w:rPr>
            <w:rStyle w:val="Lienhypertexte"/>
          </w:rPr>
          <w:t>aurore.anotin@cnsa.fr</w:t>
        </w:r>
      </w:hyperlink>
    </w:p>
    <w:sectPr w:rsidR="00600C21"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E7A" w:rsidRDefault="00E13E7A">
      <w:r>
        <w:separator/>
      </w:r>
    </w:p>
    <w:p w:rsidR="00E13E7A" w:rsidRDefault="00E13E7A"/>
    <w:p w:rsidR="00E13E7A" w:rsidRDefault="00E13E7A"/>
    <w:p w:rsidR="00E13E7A" w:rsidRDefault="00E13E7A"/>
    <w:p w:rsidR="00E13E7A" w:rsidRDefault="00E13E7A"/>
  </w:endnote>
  <w:endnote w:type="continuationSeparator" w:id="0">
    <w:p w:rsidR="00E13E7A" w:rsidRDefault="00E13E7A">
      <w:r>
        <w:continuationSeparator/>
      </w:r>
    </w:p>
    <w:p w:rsidR="00E13E7A" w:rsidRDefault="00E13E7A"/>
    <w:p w:rsidR="00E13E7A" w:rsidRDefault="00E13E7A"/>
    <w:p w:rsidR="00E13E7A" w:rsidRDefault="00E13E7A"/>
    <w:p w:rsidR="00E13E7A" w:rsidRDefault="00E13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8E67E6">
      <w:rPr>
        <w:rStyle w:val="Numrodepage"/>
        <w:noProof/>
      </w:rPr>
      <w:t>4</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E67E6">
      <w:rPr>
        <w:rStyle w:val="Numrodepage"/>
        <w:noProof/>
      </w:rPr>
      <w:t>4</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proofErr w:type="gramStart"/>
    <w:r w:rsidRPr="00AC0900">
      <w:rPr>
        <w:rFonts w:ascii="Arial" w:hAnsi="Arial" w:cs="Arial"/>
        <w:b/>
        <w:sz w:val="14"/>
        <w:szCs w:val="14"/>
        <w:lang w:val="en-US"/>
      </w:rPr>
      <w:t>Twitter :</w:t>
    </w:r>
    <w:proofErr w:type="gramEnd"/>
    <w:r w:rsidRPr="00AC0900">
      <w:rPr>
        <w:rFonts w:ascii="Arial" w:hAnsi="Arial" w:cs="Arial"/>
        <w:b/>
        <w:sz w:val="14"/>
        <w:szCs w:val="14"/>
        <w:lang w:val="en-US"/>
      </w:rPr>
      <w:t xml:space="preserve">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rsidR="00B71E90" w:rsidRPr="00AC0900" w:rsidRDefault="00B71E90" w:rsidP="00B71E90">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hyperlink r:id="rId2" w:history="1">
      <w:r w:rsidR="00683764" w:rsidRPr="0052794C">
        <w:rPr>
          <w:rStyle w:val="Lienhypertexte"/>
          <w:rFonts w:ascii="Arial" w:hAnsi="Arial" w:cs="Arial"/>
          <w:b/>
          <w:bCs/>
          <w:sz w:val="14"/>
          <w:szCs w:val="14"/>
          <w:lang w:val="en-US"/>
        </w:rPr>
        <w:t>www.pour-les-personnes-agees.gouv.fr</w:t>
      </w:r>
    </w:hyperlink>
    <w:r w:rsidR="00683764">
      <w:rPr>
        <w:rFonts w:ascii="Arial" w:hAnsi="Arial" w:cs="Arial"/>
        <w:b/>
        <w:bCs/>
        <w:sz w:val="14"/>
        <w:szCs w:val="14"/>
        <w:lang w:val="en-US"/>
      </w:rPr>
      <w:t xml:space="preserve"> </w:t>
    </w:r>
    <w:r w:rsidRPr="00AC0900">
      <w:rPr>
        <w:rFonts w:ascii="Arial" w:hAnsi="Arial" w:cs="Arial"/>
        <w:b/>
        <w:sz w:val="14"/>
        <w:szCs w:val="14"/>
        <w:lang w:val="en-US"/>
      </w:rPr>
      <w:t xml:space="preserve"> •  </w:t>
    </w:r>
    <w:hyperlink r:id="rId3"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E7A" w:rsidRDefault="00E13E7A">
      <w:r>
        <w:separator/>
      </w:r>
    </w:p>
    <w:p w:rsidR="00E13E7A" w:rsidRDefault="00E13E7A"/>
    <w:p w:rsidR="00E13E7A" w:rsidRDefault="00E13E7A"/>
    <w:p w:rsidR="00E13E7A" w:rsidRDefault="00E13E7A"/>
    <w:p w:rsidR="00E13E7A" w:rsidRDefault="00E13E7A"/>
  </w:footnote>
  <w:footnote w:type="continuationSeparator" w:id="0">
    <w:p w:rsidR="00E13E7A" w:rsidRDefault="00E13E7A">
      <w:r>
        <w:continuationSeparator/>
      </w:r>
    </w:p>
    <w:p w:rsidR="00E13E7A" w:rsidRDefault="00E13E7A"/>
    <w:p w:rsidR="00E13E7A" w:rsidRDefault="00E13E7A"/>
    <w:p w:rsidR="00E13E7A" w:rsidRDefault="00E13E7A"/>
    <w:p w:rsidR="00E13E7A" w:rsidRDefault="00E13E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F6637A"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1924CCD1">
          <wp:simplePos x="0" y="0"/>
          <wp:positionH relativeFrom="column">
            <wp:posOffset>-5715</wp:posOffset>
          </wp:positionH>
          <wp:positionV relativeFrom="paragraph">
            <wp:posOffset>253111</wp:posOffset>
          </wp:positionV>
          <wp:extent cx="1266825" cy="827659"/>
          <wp:effectExtent l="0" t="0" r="0" b="0"/>
          <wp:wrapNone/>
          <wp:docPr id="31" name="Image 31"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55" w:rsidRDefault="00932655" w:rsidP="00D429C3">
    <w:pPr>
      <w:pStyle w:val="01Communiqudepresse"/>
    </w:pPr>
  </w:p>
  <w:p w:rsidR="00932655" w:rsidRDefault="00932655" w:rsidP="00B9199E">
    <w:pPr>
      <w:pStyle w:val="01Communiqudepresse"/>
      <w:tabs>
        <w:tab w:val="left" w:pos="6840"/>
      </w:tabs>
    </w:pPr>
    <w:r>
      <w:tab/>
    </w:r>
  </w:p>
  <w:p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686A8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5141F4"/>
    <w:multiLevelType w:val="hybridMultilevel"/>
    <w:tmpl w:val="D4568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9"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2"/>
  </w:num>
  <w:num w:numId="6">
    <w:abstractNumId w:val="21"/>
  </w:num>
  <w:num w:numId="7">
    <w:abstractNumId w:val="12"/>
  </w:num>
  <w:num w:numId="8">
    <w:abstractNumId w:val="13"/>
  </w:num>
  <w:num w:numId="9">
    <w:abstractNumId w:val="16"/>
  </w:num>
  <w:num w:numId="10">
    <w:abstractNumId w:val="19"/>
  </w:num>
  <w:num w:numId="11">
    <w:abstractNumId w:val="9"/>
  </w:num>
  <w:num w:numId="12">
    <w:abstractNumId w:val="23"/>
  </w:num>
  <w:num w:numId="13">
    <w:abstractNumId w:val="20"/>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8"/>
  </w:num>
  <w:num w:numId="2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3E86"/>
    <w:rsid w:val="0000738D"/>
    <w:rsid w:val="00010541"/>
    <w:rsid w:val="00010774"/>
    <w:rsid w:val="00010A05"/>
    <w:rsid w:val="00011852"/>
    <w:rsid w:val="00017B14"/>
    <w:rsid w:val="00021A53"/>
    <w:rsid w:val="00021E88"/>
    <w:rsid w:val="00022D13"/>
    <w:rsid w:val="00023DA6"/>
    <w:rsid w:val="000255BD"/>
    <w:rsid w:val="00034009"/>
    <w:rsid w:val="00035D04"/>
    <w:rsid w:val="000456F0"/>
    <w:rsid w:val="00045F6A"/>
    <w:rsid w:val="000507F9"/>
    <w:rsid w:val="000510D0"/>
    <w:rsid w:val="00051417"/>
    <w:rsid w:val="0005762D"/>
    <w:rsid w:val="00060DEB"/>
    <w:rsid w:val="00066CF1"/>
    <w:rsid w:val="00067653"/>
    <w:rsid w:val="000719D1"/>
    <w:rsid w:val="0007298B"/>
    <w:rsid w:val="00072CEE"/>
    <w:rsid w:val="00073075"/>
    <w:rsid w:val="0007794C"/>
    <w:rsid w:val="0008442B"/>
    <w:rsid w:val="00084CCE"/>
    <w:rsid w:val="00086490"/>
    <w:rsid w:val="000905CE"/>
    <w:rsid w:val="000920E2"/>
    <w:rsid w:val="00094CD5"/>
    <w:rsid w:val="000964D7"/>
    <w:rsid w:val="000A1163"/>
    <w:rsid w:val="000A421C"/>
    <w:rsid w:val="000B0056"/>
    <w:rsid w:val="000B02A5"/>
    <w:rsid w:val="000B07E6"/>
    <w:rsid w:val="000B48FC"/>
    <w:rsid w:val="000B7CD6"/>
    <w:rsid w:val="000B7D35"/>
    <w:rsid w:val="000C2697"/>
    <w:rsid w:val="000C49C5"/>
    <w:rsid w:val="000D5EF0"/>
    <w:rsid w:val="000D7667"/>
    <w:rsid w:val="000D7AAA"/>
    <w:rsid w:val="000E6818"/>
    <w:rsid w:val="000E6D93"/>
    <w:rsid w:val="000E7498"/>
    <w:rsid w:val="000F11DE"/>
    <w:rsid w:val="000F46FF"/>
    <w:rsid w:val="000F58BF"/>
    <w:rsid w:val="000F5948"/>
    <w:rsid w:val="00102524"/>
    <w:rsid w:val="001035F4"/>
    <w:rsid w:val="001076B9"/>
    <w:rsid w:val="00111CC6"/>
    <w:rsid w:val="001134BF"/>
    <w:rsid w:val="00113FFF"/>
    <w:rsid w:val="00117337"/>
    <w:rsid w:val="0012129D"/>
    <w:rsid w:val="0012232B"/>
    <w:rsid w:val="00131432"/>
    <w:rsid w:val="00131959"/>
    <w:rsid w:val="00132376"/>
    <w:rsid w:val="001363DE"/>
    <w:rsid w:val="001363F9"/>
    <w:rsid w:val="00136A33"/>
    <w:rsid w:val="001377AD"/>
    <w:rsid w:val="001409A4"/>
    <w:rsid w:val="00144B04"/>
    <w:rsid w:val="0014588F"/>
    <w:rsid w:val="00147918"/>
    <w:rsid w:val="0015322F"/>
    <w:rsid w:val="00154DF8"/>
    <w:rsid w:val="00161C77"/>
    <w:rsid w:val="00165A06"/>
    <w:rsid w:val="00172080"/>
    <w:rsid w:val="001735F6"/>
    <w:rsid w:val="0017456B"/>
    <w:rsid w:val="0017481A"/>
    <w:rsid w:val="0018229B"/>
    <w:rsid w:val="00185D62"/>
    <w:rsid w:val="0018658B"/>
    <w:rsid w:val="00186DA2"/>
    <w:rsid w:val="00187705"/>
    <w:rsid w:val="0019015F"/>
    <w:rsid w:val="00191FDA"/>
    <w:rsid w:val="001A0EE5"/>
    <w:rsid w:val="001A17E8"/>
    <w:rsid w:val="001A3A40"/>
    <w:rsid w:val="001A3FB2"/>
    <w:rsid w:val="001B4DAE"/>
    <w:rsid w:val="001B6224"/>
    <w:rsid w:val="001D0282"/>
    <w:rsid w:val="001D07A7"/>
    <w:rsid w:val="001D13BA"/>
    <w:rsid w:val="001D36E6"/>
    <w:rsid w:val="001D410A"/>
    <w:rsid w:val="001E1C3F"/>
    <w:rsid w:val="001E30C4"/>
    <w:rsid w:val="001F4C6B"/>
    <w:rsid w:val="001F6411"/>
    <w:rsid w:val="00203583"/>
    <w:rsid w:val="0020388E"/>
    <w:rsid w:val="00203C3B"/>
    <w:rsid w:val="00204204"/>
    <w:rsid w:val="0020420D"/>
    <w:rsid w:val="00204E95"/>
    <w:rsid w:val="0021364F"/>
    <w:rsid w:val="00213B56"/>
    <w:rsid w:val="00215277"/>
    <w:rsid w:val="0021673A"/>
    <w:rsid w:val="00217459"/>
    <w:rsid w:val="002400B6"/>
    <w:rsid w:val="00243768"/>
    <w:rsid w:val="0024426B"/>
    <w:rsid w:val="00247B57"/>
    <w:rsid w:val="00250ED3"/>
    <w:rsid w:val="0025201E"/>
    <w:rsid w:val="0025564F"/>
    <w:rsid w:val="0025572D"/>
    <w:rsid w:val="00257CEE"/>
    <w:rsid w:val="00263780"/>
    <w:rsid w:val="002657DD"/>
    <w:rsid w:val="00265EE3"/>
    <w:rsid w:val="00266223"/>
    <w:rsid w:val="00270703"/>
    <w:rsid w:val="00275F8A"/>
    <w:rsid w:val="00276D93"/>
    <w:rsid w:val="00277FB2"/>
    <w:rsid w:val="00282E86"/>
    <w:rsid w:val="0028319D"/>
    <w:rsid w:val="00283CD3"/>
    <w:rsid w:val="00284525"/>
    <w:rsid w:val="00285D47"/>
    <w:rsid w:val="00290943"/>
    <w:rsid w:val="00290C51"/>
    <w:rsid w:val="002A03E1"/>
    <w:rsid w:val="002A078E"/>
    <w:rsid w:val="002A31E3"/>
    <w:rsid w:val="002A50E3"/>
    <w:rsid w:val="002A7B6E"/>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06BF9"/>
    <w:rsid w:val="00314C21"/>
    <w:rsid w:val="00315CC5"/>
    <w:rsid w:val="00315FC3"/>
    <w:rsid w:val="0032197B"/>
    <w:rsid w:val="00322662"/>
    <w:rsid w:val="00324045"/>
    <w:rsid w:val="0032433A"/>
    <w:rsid w:val="00325D38"/>
    <w:rsid w:val="003265AD"/>
    <w:rsid w:val="003320C0"/>
    <w:rsid w:val="003335FD"/>
    <w:rsid w:val="00333E2D"/>
    <w:rsid w:val="0033424B"/>
    <w:rsid w:val="00334D68"/>
    <w:rsid w:val="003358AF"/>
    <w:rsid w:val="00335917"/>
    <w:rsid w:val="00335B2E"/>
    <w:rsid w:val="003375BD"/>
    <w:rsid w:val="003438DB"/>
    <w:rsid w:val="0034432C"/>
    <w:rsid w:val="00344570"/>
    <w:rsid w:val="00350793"/>
    <w:rsid w:val="00350CC0"/>
    <w:rsid w:val="0035241D"/>
    <w:rsid w:val="00353C1A"/>
    <w:rsid w:val="003542ED"/>
    <w:rsid w:val="00362B5B"/>
    <w:rsid w:val="00367367"/>
    <w:rsid w:val="00371B56"/>
    <w:rsid w:val="00372548"/>
    <w:rsid w:val="003737C8"/>
    <w:rsid w:val="003744F7"/>
    <w:rsid w:val="003765DF"/>
    <w:rsid w:val="00383300"/>
    <w:rsid w:val="00383E45"/>
    <w:rsid w:val="00387BA2"/>
    <w:rsid w:val="003907AA"/>
    <w:rsid w:val="00391ABE"/>
    <w:rsid w:val="003A2C5F"/>
    <w:rsid w:val="003A3166"/>
    <w:rsid w:val="003A55F0"/>
    <w:rsid w:val="003A6CFA"/>
    <w:rsid w:val="003A7607"/>
    <w:rsid w:val="003B0AB6"/>
    <w:rsid w:val="003B1EDC"/>
    <w:rsid w:val="003B2340"/>
    <w:rsid w:val="003B350C"/>
    <w:rsid w:val="003B5DF7"/>
    <w:rsid w:val="003B6721"/>
    <w:rsid w:val="003C1746"/>
    <w:rsid w:val="003C3E43"/>
    <w:rsid w:val="003C40C7"/>
    <w:rsid w:val="003C4EB8"/>
    <w:rsid w:val="003C6AA7"/>
    <w:rsid w:val="003C7CC9"/>
    <w:rsid w:val="003D19CE"/>
    <w:rsid w:val="003D418B"/>
    <w:rsid w:val="003D7CDD"/>
    <w:rsid w:val="003E1E2A"/>
    <w:rsid w:val="003F15AC"/>
    <w:rsid w:val="003F27CB"/>
    <w:rsid w:val="003F4697"/>
    <w:rsid w:val="003F78BE"/>
    <w:rsid w:val="00404F7F"/>
    <w:rsid w:val="0040524F"/>
    <w:rsid w:val="00407D6C"/>
    <w:rsid w:val="004104E8"/>
    <w:rsid w:val="00416638"/>
    <w:rsid w:val="004178C5"/>
    <w:rsid w:val="004240AC"/>
    <w:rsid w:val="00430A9C"/>
    <w:rsid w:val="00434C36"/>
    <w:rsid w:val="004423A0"/>
    <w:rsid w:val="0044516E"/>
    <w:rsid w:val="0045175D"/>
    <w:rsid w:val="00452A7D"/>
    <w:rsid w:val="00454B3F"/>
    <w:rsid w:val="0045535B"/>
    <w:rsid w:val="004571A0"/>
    <w:rsid w:val="004643F5"/>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3890"/>
    <w:rsid w:val="004B4464"/>
    <w:rsid w:val="004B7FB6"/>
    <w:rsid w:val="004C4207"/>
    <w:rsid w:val="004C66D0"/>
    <w:rsid w:val="004D2627"/>
    <w:rsid w:val="004D262B"/>
    <w:rsid w:val="004D4B06"/>
    <w:rsid w:val="004D55D2"/>
    <w:rsid w:val="004D71F3"/>
    <w:rsid w:val="004D76A4"/>
    <w:rsid w:val="004E1C0A"/>
    <w:rsid w:val="004E7533"/>
    <w:rsid w:val="004E787A"/>
    <w:rsid w:val="004E7B69"/>
    <w:rsid w:val="004F0FFA"/>
    <w:rsid w:val="004F4114"/>
    <w:rsid w:val="004F56F4"/>
    <w:rsid w:val="0050337A"/>
    <w:rsid w:val="00506572"/>
    <w:rsid w:val="005103BE"/>
    <w:rsid w:val="005103C3"/>
    <w:rsid w:val="005117C6"/>
    <w:rsid w:val="005127D3"/>
    <w:rsid w:val="0051288C"/>
    <w:rsid w:val="00514FE9"/>
    <w:rsid w:val="0051658E"/>
    <w:rsid w:val="00516700"/>
    <w:rsid w:val="005206FD"/>
    <w:rsid w:val="00523A4D"/>
    <w:rsid w:val="0052656D"/>
    <w:rsid w:val="00526ECA"/>
    <w:rsid w:val="005307F8"/>
    <w:rsid w:val="00530CA2"/>
    <w:rsid w:val="00530D7B"/>
    <w:rsid w:val="00532A59"/>
    <w:rsid w:val="00542608"/>
    <w:rsid w:val="0054331F"/>
    <w:rsid w:val="0054655F"/>
    <w:rsid w:val="0054755B"/>
    <w:rsid w:val="00550FA5"/>
    <w:rsid w:val="00563D63"/>
    <w:rsid w:val="00565116"/>
    <w:rsid w:val="00565D60"/>
    <w:rsid w:val="0056673F"/>
    <w:rsid w:val="00570219"/>
    <w:rsid w:val="005707DA"/>
    <w:rsid w:val="00577BA1"/>
    <w:rsid w:val="00584AF8"/>
    <w:rsid w:val="00586DA0"/>
    <w:rsid w:val="00592070"/>
    <w:rsid w:val="00597473"/>
    <w:rsid w:val="005A1210"/>
    <w:rsid w:val="005A1AFE"/>
    <w:rsid w:val="005A60B1"/>
    <w:rsid w:val="005A75FC"/>
    <w:rsid w:val="005B6575"/>
    <w:rsid w:val="005C2642"/>
    <w:rsid w:val="005C3330"/>
    <w:rsid w:val="005C4E82"/>
    <w:rsid w:val="005D7008"/>
    <w:rsid w:val="005D799F"/>
    <w:rsid w:val="005E1F5A"/>
    <w:rsid w:val="005E5765"/>
    <w:rsid w:val="005F0812"/>
    <w:rsid w:val="005F6DC3"/>
    <w:rsid w:val="00600C21"/>
    <w:rsid w:val="00604A70"/>
    <w:rsid w:val="00604BDC"/>
    <w:rsid w:val="00612CD5"/>
    <w:rsid w:val="0061628A"/>
    <w:rsid w:val="0061656D"/>
    <w:rsid w:val="00616C2F"/>
    <w:rsid w:val="00617A95"/>
    <w:rsid w:val="00621977"/>
    <w:rsid w:val="006314D7"/>
    <w:rsid w:val="00633962"/>
    <w:rsid w:val="00633C6A"/>
    <w:rsid w:val="0063748C"/>
    <w:rsid w:val="00641BA6"/>
    <w:rsid w:val="006429D2"/>
    <w:rsid w:val="00644A70"/>
    <w:rsid w:val="00646740"/>
    <w:rsid w:val="00651B71"/>
    <w:rsid w:val="006569A4"/>
    <w:rsid w:val="00657E0F"/>
    <w:rsid w:val="00662ACB"/>
    <w:rsid w:val="00664AC1"/>
    <w:rsid w:val="006660E3"/>
    <w:rsid w:val="006663C6"/>
    <w:rsid w:val="0066701E"/>
    <w:rsid w:val="006705FB"/>
    <w:rsid w:val="00672A5F"/>
    <w:rsid w:val="00673171"/>
    <w:rsid w:val="00680025"/>
    <w:rsid w:val="00681E8E"/>
    <w:rsid w:val="00682791"/>
    <w:rsid w:val="00683764"/>
    <w:rsid w:val="006846C4"/>
    <w:rsid w:val="00685921"/>
    <w:rsid w:val="00691A5F"/>
    <w:rsid w:val="006927EE"/>
    <w:rsid w:val="00695F38"/>
    <w:rsid w:val="006A05CF"/>
    <w:rsid w:val="006A1BE8"/>
    <w:rsid w:val="006A22C1"/>
    <w:rsid w:val="006A37CF"/>
    <w:rsid w:val="006A38B3"/>
    <w:rsid w:val="006A63D6"/>
    <w:rsid w:val="006B1FCB"/>
    <w:rsid w:val="006B200D"/>
    <w:rsid w:val="006B6FA1"/>
    <w:rsid w:val="006C2734"/>
    <w:rsid w:val="006C377A"/>
    <w:rsid w:val="006C4012"/>
    <w:rsid w:val="006C5622"/>
    <w:rsid w:val="006C7A82"/>
    <w:rsid w:val="006D0B4B"/>
    <w:rsid w:val="006D2EBC"/>
    <w:rsid w:val="006D5B43"/>
    <w:rsid w:val="006D6DA2"/>
    <w:rsid w:val="006D6E17"/>
    <w:rsid w:val="006E4B6F"/>
    <w:rsid w:val="006E5736"/>
    <w:rsid w:val="006E58F5"/>
    <w:rsid w:val="006F472E"/>
    <w:rsid w:val="006F4C1D"/>
    <w:rsid w:val="00700FA3"/>
    <w:rsid w:val="007046DE"/>
    <w:rsid w:val="00704B54"/>
    <w:rsid w:val="00704C29"/>
    <w:rsid w:val="00704D3F"/>
    <w:rsid w:val="0070535D"/>
    <w:rsid w:val="00705A6B"/>
    <w:rsid w:val="007235B5"/>
    <w:rsid w:val="00724F26"/>
    <w:rsid w:val="007317C6"/>
    <w:rsid w:val="00732DCD"/>
    <w:rsid w:val="00734492"/>
    <w:rsid w:val="007378FE"/>
    <w:rsid w:val="0074079F"/>
    <w:rsid w:val="00740FC5"/>
    <w:rsid w:val="00741F4D"/>
    <w:rsid w:val="0074426C"/>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2E5C"/>
    <w:rsid w:val="00793E8F"/>
    <w:rsid w:val="00794FFB"/>
    <w:rsid w:val="00796900"/>
    <w:rsid w:val="00796FEF"/>
    <w:rsid w:val="007A5BD9"/>
    <w:rsid w:val="007A67EA"/>
    <w:rsid w:val="007C00CB"/>
    <w:rsid w:val="007C1C79"/>
    <w:rsid w:val="007C2919"/>
    <w:rsid w:val="007C4F65"/>
    <w:rsid w:val="007C5809"/>
    <w:rsid w:val="007D0CC6"/>
    <w:rsid w:val="007D5721"/>
    <w:rsid w:val="007D67F1"/>
    <w:rsid w:val="007D69EA"/>
    <w:rsid w:val="007D6C5A"/>
    <w:rsid w:val="007E5301"/>
    <w:rsid w:val="007F0312"/>
    <w:rsid w:val="007F1ABA"/>
    <w:rsid w:val="007F2A36"/>
    <w:rsid w:val="008039B6"/>
    <w:rsid w:val="0080568A"/>
    <w:rsid w:val="008066CF"/>
    <w:rsid w:val="00810E4D"/>
    <w:rsid w:val="00810F6D"/>
    <w:rsid w:val="0081185F"/>
    <w:rsid w:val="00811E07"/>
    <w:rsid w:val="00815643"/>
    <w:rsid w:val="00815AAA"/>
    <w:rsid w:val="00820730"/>
    <w:rsid w:val="00827118"/>
    <w:rsid w:val="00831656"/>
    <w:rsid w:val="0083218E"/>
    <w:rsid w:val="00832DA2"/>
    <w:rsid w:val="00832F1C"/>
    <w:rsid w:val="00836029"/>
    <w:rsid w:val="00840337"/>
    <w:rsid w:val="00844983"/>
    <w:rsid w:val="00844F60"/>
    <w:rsid w:val="00846ED5"/>
    <w:rsid w:val="00847A55"/>
    <w:rsid w:val="00850D21"/>
    <w:rsid w:val="00861682"/>
    <w:rsid w:val="008630BD"/>
    <w:rsid w:val="008653B4"/>
    <w:rsid w:val="00865B0F"/>
    <w:rsid w:val="00873D26"/>
    <w:rsid w:val="0087633A"/>
    <w:rsid w:val="00876EAF"/>
    <w:rsid w:val="008804F0"/>
    <w:rsid w:val="008838D9"/>
    <w:rsid w:val="008855A5"/>
    <w:rsid w:val="00885A52"/>
    <w:rsid w:val="00892A3E"/>
    <w:rsid w:val="00895277"/>
    <w:rsid w:val="008965D6"/>
    <w:rsid w:val="008A05C9"/>
    <w:rsid w:val="008A0D42"/>
    <w:rsid w:val="008A24C1"/>
    <w:rsid w:val="008A25EA"/>
    <w:rsid w:val="008A2D93"/>
    <w:rsid w:val="008A3DFD"/>
    <w:rsid w:val="008A63AE"/>
    <w:rsid w:val="008B4BE4"/>
    <w:rsid w:val="008C1919"/>
    <w:rsid w:val="008C1D34"/>
    <w:rsid w:val="008C25D8"/>
    <w:rsid w:val="008C3098"/>
    <w:rsid w:val="008C459B"/>
    <w:rsid w:val="008C5D19"/>
    <w:rsid w:val="008D10E0"/>
    <w:rsid w:val="008D3FE2"/>
    <w:rsid w:val="008D49B6"/>
    <w:rsid w:val="008D7F76"/>
    <w:rsid w:val="008E11CE"/>
    <w:rsid w:val="008E1269"/>
    <w:rsid w:val="008E1398"/>
    <w:rsid w:val="008E1615"/>
    <w:rsid w:val="008E1FAA"/>
    <w:rsid w:val="008E3B14"/>
    <w:rsid w:val="008E67E6"/>
    <w:rsid w:val="008F05A6"/>
    <w:rsid w:val="008F5EFE"/>
    <w:rsid w:val="008F681B"/>
    <w:rsid w:val="008F7AED"/>
    <w:rsid w:val="00900848"/>
    <w:rsid w:val="009010F3"/>
    <w:rsid w:val="00902BC8"/>
    <w:rsid w:val="00903696"/>
    <w:rsid w:val="00910297"/>
    <w:rsid w:val="0091168D"/>
    <w:rsid w:val="0091226F"/>
    <w:rsid w:val="009130AC"/>
    <w:rsid w:val="00917BAD"/>
    <w:rsid w:val="00920E8A"/>
    <w:rsid w:val="0092234B"/>
    <w:rsid w:val="009224B3"/>
    <w:rsid w:val="00924BC3"/>
    <w:rsid w:val="0092621E"/>
    <w:rsid w:val="00926FA9"/>
    <w:rsid w:val="00930F1B"/>
    <w:rsid w:val="00932646"/>
    <w:rsid w:val="00932655"/>
    <w:rsid w:val="00934B28"/>
    <w:rsid w:val="009351CD"/>
    <w:rsid w:val="00942888"/>
    <w:rsid w:val="00945A0E"/>
    <w:rsid w:val="00945BCD"/>
    <w:rsid w:val="00945C27"/>
    <w:rsid w:val="0094685A"/>
    <w:rsid w:val="009501DE"/>
    <w:rsid w:val="0095181E"/>
    <w:rsid w:val="00951CAC"/>
    <w:rsid w:val="00954CF4"/>
    <w:rsid w:val="00954D3A"/>
    <w:rsid w:val="00956C71"/>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53DD"/>
    <w:rsid w:val="0099687F"/>
    <w:rsid w:val="009A0151"/>
    <w:rsid w:val="009A0C4C"/>
    <w:rsid w:val="009A3EB1"/>
    <w:rsid w:val="009A798A"/>
    <w:rsid w:val="009B1FBB"/>
    <w:rsid w:val="009B3EE6"/>
    <w:rsid w:val="009B4244"/>
    <w:rsid w:val="009B4A6F"/>
    <w:rsid w:val="009B5E0F"/>
    <w:rsid w:val="009B5FCC"/>
    <w:rsid w:val="009B6B18"/>
    <w:rsid w:val="009B781A"/>
    <w:rsid w:val="009C4603"/>
    <w:rsid w:val="009C4A4E"/>
    <w:rsid w:val="009C5BB9"/>
    <w:rsid w:val="009E1D16"/>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5DEC"/>
    <w:rsid w:val="00A36F28"/>
    <w:rsid w:val="00A44CC9"/>
    <w:rsid w:val="00A47C2D"/>
    <w:rsid w:val="00A502E2"/>
    <w:rsid w:val="00A50AA5"/>
    <w:rsid w:val="00A50BAC"/>
    <w:rsid w:val="00A51E92"/>
    <w:rsid w:val="00A520C5"/>
    <w:rsid w:val="00A5321A"/>
    <w:rsid w:val="00A54AC4"/>
    <w:rsid w:val="00A54B09"/>
    <w:rsid w:val="00A55879"/>
    <w:rsid w:val="00A5656B"/>
    <w:rsid w:val="00A57888"/>
    <w:rsid w:val="00A61FCD"/>
    <w:rsid w:val="00A63315"/>
    <w:rsid w:val="00A63B7F"/>
    <w:rsid w:val="00A65CEF"/>
    <w:rsid w:val="00A6662F"/>
    <w:rsid w:val="00A66A17"/>
    <w:rsid w:val="00A66FF7"/>
    <w:rsid w:val="00A7086A"/>
    <w:rsid w:val="00A754E3"/>
    <w:rsid w:val="00A7667F"/>
    <w:rsid w:val="00A779A8"/>
    <w:rsid w:val="00A77D24"/>
    <w:rsid w:val="00A77ED6"/>
    <w:rsid w:val="00A81D0D"/>
    <w:rsid w:val="00A82534"/>
    <w:rsid w:val="00A84196"/>
    <w:rsid w:val="00A86942"/>
    <w:rsid w:val="00A869AD"/>
    <w:rsid w:val="00A87A70"/>
    <w:rsid w:val="00A91E0F"/>
    <w:rsid w:val="00A92AAB"/>
    <w:rsid w:val="00A946E4"/>
    <w:rsid w:val="00A94B40"/>
    <w:rsid w:val="00A9509E"/>
    <w:rsid w:val="00AA03DD"/>
    <w:rsid w:val="00AA0D10"/>
    <w:rsid w:val="00AA491E"/>
    <w:rsid w:val="00AB1345"/>
    <w:rsid w:val="00AB316A"/>
    <w:rsid w:val="00AB5AA0"/>
    <w:rsid w:val="00AB7A8C"/>
    <w:rsid w:val="00AC0900"/>
    <w:rsid w:val="00AC5127"/>
    <w:rsid w:val="00AD1C34"/>
    <w:rsid w:val="00AD1D2F"/>
    <w:rsid w:val="00AD3C06"/>
    <w:rsid w:val="00AD49A8"/>
    <w:rsid w:val="00AD5114"/>
    <w:rsid w:val="00AE13A0"/>
    <w:rsid w:val="00AE54E6"/>
    <w:rsid w:val="00AE5AE3"/>
    <w:rsid w:val="00AE5BA9"/>
    <w:rsid w:val="00AF62F1"/>
    <w:rsid w:val="00B01EF4"/>
    <w:rsid w:val="00B021C5"/>
    <w:rsid w:val="00B0322B"/>
    <w:rsid w:val="00B034F0"/>
    <w:rsid w:val="00B067C3"/>
    <w:rsid w:val="00B069A9"/>
    <w:rsid w:val="00B147DA"/>
    <w:rsid w:val="00B14B99"/>
    <w:rsid w:val="00B160A9"/>
    <w:rsid w:val="00B23910"/>
    <w:rsid w:val="00B24791"/>
    <w:rsid w:val="00B25F2F"/>
    <w:rsid w:val="00B3396B"/>
    <w:rsid w:val="00B41F12"/>
    <w:rsid w:val="00B42404"/>
    <w:rsid w:val="00B430A0"/>
    <w:rsid w:val="00B51D6F"/>
    <w:rsid w:val="00B560ED"/>
    <w:rsid w:val="00B60112"/>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4020"/>
    <w:rsid w:val="00BE0FB2"/>
    <w:rsid w:val="00BE1F6F"/>
    <w:rsid w:val="00BE58E9"/>
    <w:rsid w:val="00BE5E0E"/>
    <w:rsid w:val="00BE66C8"/>
    <w:rsid w:val="00BE7535"/>
    <w:rsid w:val="00BF4A98"/>
    <w:rsid w:val="00BF585A"/>
    <w:rsid w:val="00C018E9"/>
    <w:rsid w:val="00C02DC3"/>
    <w:rsid w:val="00C03945"/>
    <w:rsid w:val="00C054E6"/>
    <w:rsid w:val="00C15392"/>
    <w:rsid w:val="00C23076"/>
    <w:rsid w:val="00C279C2"/>
    <w:rsid w:val="00C33739"/>
    <w:rsid w:val="00C34156"/>
    <w:rsid w:val="00C347F4"/>
    <w:rsid w:val="00C3542F"/>
    <w:rsid w:val="00C44297"/>
    <w:rsid w:val="00C451F5"/>
    <w:rsid w:val="00C5707D"/>
    <w:rsid w:val="00C634D2"/>
    <w:rsid w:val="00C65295"/>
    <w:rsid w:val="00C652AD"/>
    <w:rsid w:val="00C65370"/>
    <w:rsid w:val="00C665B3"/>
    <w:rsid w:val="00C711C0"/>
    <w:rsid w:val="00C749FC"/>
    <w:rsid w:val="00C750D5"/>
    <w:rsid w:val="00C8413D"/>
    <w:rsid w:val="00C843B8"/>
    <w:rsid w:val="00C86400"/>
    <w:rsid w:val="00C90783"/>
    <w:rsid w:val="00C91009"/>
    <w:rsid w:val="00C93F7B"/>
    <w:rsid w:val="00C94982"/>
    <w:rsid w:val="00CA0331"/>
    <w:rsid w:val="00CA1B98"/>
    <w:rsid w:val="00CA39AC"/>
    <w:rsid w:val="00CA561E"/>
    <w:rsid w:val="00CA5723"/>
    <w:rsid w:val="00CA600C"/>
    <w:rsid w:val="00CB082F"/>
    <w:rsid w:val="00CB1BA4"/>
    <w:rsid w:val="00CB27E2"/>
    <w:rsid w:val="00CC0CE7"/>
    <w:rsid w:val="00CC19A0"/>
    <w:rsid w:val="00CC395F"/>
    <w:rsid w:val="00CC39BF"/>
    <w:rsid w:val="00CC4466"/>
    <w:rsid w:val="00CC4C1B"/>
    <w:rsid w:val="00CC6785"/>
    <w:rsid w:val="00CD5134"/>
    <w:rsid w:val="00CD652A"/>
    <w:rsid w:val="00CD67E5"/>
    <w:rsid w:val="00CE36E0"/>
    <w:rsid w:val="00CF2DCD"/>
    <w:rsid w:val="00CF75E8"/>
    <w:rsid w:val="00D008D9"/>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27313"/>
    <w:rsid w:val="00D3097E"/>
    <w:rsid w:val="00D32623"/>
    <w:rsid w:val="00D40A50"/>
    <w:rsid w:val="00D429C3"/>
    <w:rsid w:val="00D4392F"/>
    <w:rsid w:val="00D441B0"/>
    <w:rsid w:val="00D538B4"/>
    <w:rsid w:val="00D54BE1"/>
    <w:rsid w:val="00D56420"/>
    <w:rsid w:val="00D61CDF"/>
    <w:rsid w:val="00D6535A"/>
    <w:rsid w:val="00D65525"/>
    <w:rsid w:val="00D7261E"/>
    <w:rsid w:val="00D73533"/>
    <w:rsid w:val="00D76D14"/>
    <w:rsid w:val="00D83BFC"/>
    <w:rsid w:val="00D849E8"/>
    <w:rsid w:val="00D91727"/>
    <w:rsid w:val="00D93A2C"/>
    <w:rsid w:val="00D95DCB"/>
    <w:rsid w:val="00D9610E"/>
    <w:rsid w:val="00D97B4F"/>
    <w:rsid w:val="00D97D03"/>
    <w:rsid w:val="00DA0E41"/>
    <w:rsid w:val="00DA2C19"/>
    <w:rsid w:val="00DA3CA0"/>
    <w:rsid w:val="00DA42DE"/>
    <w:rsid w:val="00DA6169"/>
    <w:rsid w:val="00DB0403"/>
    <w:rsid w:val="00DB570E"/>
    <w:rsid w:val="00DB6001"/>
    <w:rsid w:val="00DC4B63"/>
    <w:rsid w:val="00DD3841"/>
    <w:rsid w:val="00DD3BB5"/>
    <w:rsid w:val="00DD7582"/>
    <w:rsid w:val="00DE2E4A"/>
    <w:rsid w:val="00DF05B7"/>
    <w:rsid w:val="00DF3CE0"/>
    <w:rsid w:val="00E0293D"/>
    <w:rsid w:val="00E02950"/>
    <w:rsid w:val="00E041F0"/>
    <w:rsid w:val="00E05334"/>
    <w:rsid w:val="00E07999"/>
    <w:rsid w:val="00E119AD"/>
    <w:rsid w:val="00E128AE"/>
    <w:rsid w:val="00E13E7A"/>
    <w:rsid w:val="00E26626"/>
    <w:rsid w:val="00E3094B"/>
    <w:rsid w:val="00E319C5"/>
    <w:rsid w:val="00E3401B"/>
    <w:rsid w:val="00E346D4"/>
    <w:rsid w:val="00E36E86"/>
    <w:rsid w:val="00E36F95"/>
    <w:rsid w:val="00E36F99"/>
    <w:rsid w:val="00E40717"/>
    <w:rsid w:val="00E41D0C"/>
    <w:rsid w:val="00E4696D"/>
    <w:rsid w:val="00E5052F"/>
    <w:rsid w:val="00E51559"/>
    <w:rsid w:val="00E57384"/>
    <w:rsid w:val="00E676F5"/>
    <w:rsid w:val="00E67CCA"/>
    <w:rsid w:val="00E72915"/>
    <w:rsid w:val="00E73338"/>
    <w:rsid w:val="00E767B3"/>
    <w:rsid w:val="00E767D9"/>
    <w:rsid w:val="00E778F8"/>
    <w:rsid w:val="00E80EF1"/>
    <w:rsid w:val="00E8106B"/>
    <w:rsid w:val="00E8642C"/>
    <w:rsid w:val="00E87F7E"/>
    <w:rsid w:val="00E94120"/>
    <w:rsid w:val="00E94789"/>
    <w:rsid w:val="00E9511C"/>
    <w:rsid w:val="00E95549"/>
    <w:rsid w:val="00E9591E"/>
    <w:rsid w:val="00E96FF3"/>
    <w:rsid w:val="00E97188"/>
    <w:rsid w:val="00EA2133"/>
    <w:rsid w:val="00EA58EA"/>
    <w:rsid w:val="00EB53A4"/>
    <w:rsid w:val="00EC4B64"/>
    <w:rsid w:val="00EC5664"/>
    <w:rsid w:val="00EC76B9"/>
    <w:rsid w:val="00ED0149"/>
    <w:rsid w:val="00ED1A4B"/>
    <w:rsid w:val="00ED1DC4"/>
    <w:rsid w:val="00ED1F52"/>
    <w:rsid w:val="00ED2D1A"/>
    <w:rsid w:val="00ED3F1B"/>
    <w:rsid w:val="00ED6482"/>
    <w:rsid w:val="00ED6A26"/>
    <w:rsid w:val="00EE0DA6"/>
    <w:rsid w:val="00EE12BB"/>
    <w:rsid w:val="00EE42E3"/>
    <w:rsid w:val="00EE5535"/>
    <w:rsid w:val="00EE6F18"/>
    <w:rsid w:val="00EE719A"/>
    <w:rsid w:val="00EF2D7D"/>
    <w:rsid w:val="00EF4632"/>
    <w:rsid w:val="00F04137"/>
    <w:rsid w:val="00F0670D"/>
    <w:rsid w:val="00F07371"/>
    <w:rsid w:val="00F07855"/>
    <w:rsid w:val="00F107BC"/>
    <w:rsid w:val="00F15DCF"/>
    <w:rsid w:val="00F17042"/>
    <w:rsid w:val="00F23127"/>
    <w:rsid w:val="00F2559E"/>
    <w:rsid w:val="00F31005"/>
    <w:rsid w:val="00F36D86"/>
    <w:rsid w:val="00F36DDB"/>
    <w:rsid w:val="00F37B33"/>
    <w:rsid w:val="00F409AE"/>
    <w:rsid w:val="00F411A0"/>
    <w:rsid w:val="00F42DD2"/>
    <w:rsid w:val="00F4332E"/>
    <w:rsid w:val="00F43C13"/>
    <w:rsid w:val="00F455B4"/>
    <w:rsid w:val="00F46E7E"/>
    <w:rsid w:val="00F5195F"/>
    <w:rsid w:val="00F53FC5"/>
    <w:rsid w:val="00F560FB"/>
    <w:rsid w:val="00F629D5"/>
    <w:rsid w:val="00F63029"/>
    <w:rsid w:val="00F63CC2"/>
    <w:rsid w:val="00F6480A"/>
    <w:rsid w:val="00F66115"/>
    <w:rsid w:val="00F6637A"/>
    <w:rsid w:val="00F70830"/>
    <w:rsid w:val="00F70975"/>
    <w:rsid w:val="00F71E47"/>
    <w:rsid w:val="00F73973"/>
    <w:rsid w:val="00F774FD"/>
    <w:rsid w:val="00F7799F"/>
    <w:rsid w:val="00F844AB"/>
    <w:rsid w:val="00F86FE4"/>
    <w:rsid w:val="00F87AFF"/>
    <w:rsid w:val="00F9041C"/>
    <w:rsid w:val="00F917F5"/>
    <w:rsid w:val="00F928D4"/>
    <w:rsid w:val="00F94009"/>
    <w:rsid w:val="00F962EC"/>
    <w:rsid w:val="00FA18F9"/>
    <w:rsid w:val="00FA2778"/>
    <w:rsid w:val="00FA3126"/>
    <w:rsid w:val="00FA4410"/>
    <w:rsid w:val="00FA5A7F"/>
    <w:rsid w:val="00FA7ACD"/>
    <w:rsid w:val="00FB2D34"/>
    <w:rsid w:val="00FB4758"/>
    <w:rsid w:val="00FD02F0"/>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53794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926FA9"/>
    <w:rPr>
      <w:color w:val="605E5C"/>
      <w:shd w:val="clear" w:color="auto" w:fill="E1DFDD"/>
    </w:rPr>
  </w:style>
  <w:style w:type="character" w:customStyle="1" w:styleId="Mentionnonrsolue5">
    <w:name w:val="Mention non résolue5"/>
    <w:basedOn w:val="Policepardfaut"/>
    <w:uiPriority w:val="99"/>
    <w:semiHidden/>
    <w:unhideWhenUsed/>
    <w:rsid w:val="00154DF8"/>
    <w:rPr>
      <w:color w:val="605E5C"/>
      <w:shd w:val="clear" w:color="auto" w:fill="E1DFDD"/>
    </w:rPr>
  </w:style>
  <w:style w:type="character" w:styleId="Mentionnonrsolue">
    <w:name w:val="Unresolved Mention"/>
    <w:basedOn w:val="Policepardfaut"/>
    <w:uiPriority w:val="99"/>
    <w:semiHidden/>
    <w:unhideWhenUsed/>
    <w:rsid w:val="00B24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53529099">
      <w:bodyDiv w:val="1"/>
      <w:marLeft w:val="0"/>
      <w:marRight w:val="0"/>
      <w:marTop w:val="0"/>
      <w:marBottom w:val="0"/>
      <w:divBdr>
        <w:top w:val="none" w:sz="0" w:space="0" w:color="auto"/>
        <w:left w:val="none" w:sz="0" w:space="0" w:color="auto"/>
        <w:bottom w:val="none" w:sz="0" w:space="0" w:color="auto"/>
        <w:right w:val="none" w:sz="0" w:space="0" w:color="auto"/>
      </w:divBdr>
    </w:div>
    <w:div w:id="688482697">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aurore.anoti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A4E81-A585-4E85-915B-3E1C55ED3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16</TotalTime>
  <Pages>2</Pages>
  <Words>521</Words>
  <Characters>2869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Communiqué de presse :Jean-René Lecerf, nouveau président du Conseil de la Caisse nationale de solidarité pour l’autonomie</vt:lpstr>
    </vt:vector>
  </TitlesOfParts>
  <Manager/>
  <Company>CNSA</Company>
  <LinksUpToDate>false</LinksUpToDate>
  <CharactersWithSpaces>3384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Jean-René Lecerf, nouveau président du Conseil de la Caisse nationale de solidarité pour l’autonomie</dc:title>
  <dc:subject/>
  <dc:creator>CNSA</dc:creator>
  <cp:keywords/>
  <dc:description/>
  <cp:lastModifiedBy>ANOTIN Aurore</cp:lastModifiedBy>
  <cp:revision>7</cp:revision>
  <cp:lastPrinted>2021-07-08T11:17:00Z</cp:lastPrinted>
  <dcterms:created xsi:type="dcterms:W3CDTF">2022-02-16T15:28:00Z</dcterms:created>
  <dcterms:modified xsi:type="dcterms:W3CDTF">2022-02-17T14:55:00Z</dcterms:modified>
  <cp:category/>
</cp:coreProperties>
</file>