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6E6" w:rsidRPr="00017F44" w:rsidRDefault="003740CA" w:rsidP="006D6E57">
      <w:pPr>
        <w:pStyle w:val="02TitreCouverture"/>
        <w:ind w:left="0"/>
      </w:pPr>
      <w:r>
        <w:t xml:space="preserve">Journée de </w:t>
      </w:r>
      <w:r w:rsidR="00A91775">
        <w:t>solidarité </w:t>
      </w:r>
      <w:r>
        <w:t>2019</w:t>
      </w:r>
    </w:p>
    <w:p w:rsidR="00FA2778" w:rsidRDefault="00D95DCB" w:rsidP="002A39E3">
      <w:pPr>
        <w:pStyle w:val="03Moisanne"/>
        <w:rPr>
          <w:noProof/>
        </w:rPr>
      </w:pPr>
      <w:r w:rsidRPr="007A460E">
        <w:rPr>
          <w:noProof/>
          <w:lang w:val="fr-FR"/>
        </w:rPr>
        <mc:AlternateContent>
          <mc:Choice Requires="wps">
            <w:drawing>
              <wp:anchor distT="0" distB="0" distL="114300" distR="114300" simplePos="0" relativeHeight="251709952" behindDoc="0" locked="0" layoutInCell="1" allowOverlap="1" wp14:anchorId="62B436BE" wp14:editId="36A4F6EF">
                <wp:simplePos x="0" y="0"/>
                <wp:positionH relativeFrom="column">
                  <wp:posOffset>904240</wp:posOffset>
                </wp:positionH>
                <wp:positionV relativeFrom="paragraph">
                  <wp:posOffset>-334010</wp:posOffset>
                </wp:positionV>
                <wp:extent cx="490855" cy="66040"/>
                <wp:effectExtent l="0" t="0" r="0" b="10160"/>
                <wp:wrapNone/>
                <wp:docPr id="32" name="Rectangle à coins arrondis 32"/>
                <wp:cNvGraphicFramePr/>
                <a:graphic xmlns:a="http://schemas.openxmlformats.org/drawingml/2006/main">
                  <a:graphicData uri="http://schemas.microsoft.com/office/word/2010/wordprocessingShape">
                    <wps:wsp>
                      <wps:cNvSpPr/>
                      <wps:spPr>
                        <a:xfrm>
                          <a:off x="0" y="0"/>
                          <a:ext cx="490855" cy="66040"/>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id="Rectangle à coins arrondis 32" o:spid="_x0000_s1026" style="position:absolute;margin-left:71.2pt;margin-top:-26.25pt;width:38.65pt;height:5.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" fillcolor="#5aab45" stroked="f"/>
            </w:pict>
          </mc:Fallback>
        </mc:AlternateContent>
      </w:r>
      <w:r w:rsidR="001D36E6" w:rsidRPr="00974365">
        <w:rPr>
          <w:noProof/>
          <w:lang w:val="fr-FR"/>
        </w:rPr>
        <mc:AlternateContent>
          <mc:Choice Requires="wps">
            <w:drawing>
              <wp:anchor distT="0" distB="0" distL="114300" distR="114300" simplePos="0" relativeHeight="251660800" behindDoc="0" locked="0" layoutInCell="1" allowOverlap="1" wp14:anchorId="71A1F57B" wp14:editId="6D535489">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Connecteur droit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1824" behindDoc="0" locked="0" layoutInCell="1" allowOverlap="1" wp14:anchorId="30DEF87E" wp14:editId="74EFC2D3">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Connecteur droit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3872" behindDoc="0" locked="0" layoutInCell="1" allowOverlap="1" wp14:anchorId="2D121CAD" wp14:editId="2AE2F4C9">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10" o:spid="_x0000_s1026" style="position:absolute;margin-left:527.25pt;margin-top:754.95pt;width:46.4pt;height:3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" fillcolor="#c0504d" stroked="f"/>
            </w:pict>
          </mc:Fallback>
        </mc:AlternateContent>
      </w:r>
      <w:r w:rsidR="001D36E6" w:rsidRPr="00974365">
        <w:rPr>
          <w:noProof/>
          <w:lang w:val="fr-FR"/>
        </w:rPr>
        <mc:AlternateContent>
          <mc:Choice Requires="wps">
            <w:drawing>
              <wp:anchor distT="0" distB="0" distL="114300" distR="114300" simplePos="0" relativeHeight="251662848" behindDoc="0" locked="0" layoutInCell="1" allowOverlap="1" wp14:anchorId="5FD597FD" wp14:editId="20349E01">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9" o:spid="_x0000_s1026" style="position:absolute;margin-left:-21.2pt;margin-top:754.65pt;width:46.4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" fillcolor="#c0504d" stroked="f"/>
            </w:pict>
          </mc:Fallback>
        </mc:AlternateContent>
      </w:r>
      <w:r w:rsidR="003740CA">
        <w:rPr>
          <w:noProof/>
          <w:lang w:val="fr-FR"/>
        </w:rPr>
        <w:t>4 juin</w:t>
      </w:r>
      <w:r w:rsidR="00017F44">
        <w:rPr>
          <w:noProof/>
          <w:lang w:val="fr-FR"/>
        </w:rPr>
        <w:t xml:space="preserve"> 201</w:t>
      </w:r>
      <w:r w:rsidR="00D2760B">
        <w:rPr>
          <w:noProof/>
          <w:lang w:val="fr-FR"/>
        </w:rPr>
        <w:t>9</w:t>
      </w:r>
      <w:r w:rsidR="00FA2778">
        <w:rPr>
          <w:noProof/>
        </w:rPr>
        <w:br w:type="page"/>
      </w:r>
    </w:p>
    <w:p w:rsidR="00815643" w:rsidRPr="00815643" w:rsidRDefault="00D95DCB" w:rsidP="002A39E3">
      <w:pPr>
        <w:pStyle w:val="04Titreniveau1"/>
      </w:pPr>
      <w:r w:rsidRPr="007A460E">
        <w:rPr>
          <w:noProof/>
        </w:rPr>
        <w:lastRenderedPageBreak/>
        <mc:AlternateContent>
          <mc:Choice Requires="wps">
            <w:drawing>
              <wp:anchor distT="0" distB="0" distL="114300" distR="114300" simplePos="0" relativeHeight="251687424" behindDoc="0" locked="0" layoutInCell="1" allowOverlap="1" wp14:anchorId="1D9E3EB8" wp14:editId="5AD8CEB7">
                <wp:simplePos x="0" y="0"/>
                <wp:positionH relativeFrom="column">
                  <wp:posOffset>6350</wp:posOffset>
                </wp:positionH>
                <wp:positionV relativeFrom="paragraph">
                  <wp:posOffset>312420</wp:posOffset>
                </wp:positionV>
                <wp:extent cx="401320" cy="45085"/>
                <wp:effectExtent l="0" t="0" r="5080" b="5715"/>
                <wp:wrapTight wrapText="bothSides">
                  <wp:wrapPolygon edited="0">
                    <wp:start x="0" y="0"/>
                    <wp:lineTo x="0" y="12169"/>
                    <wp:lineTo x="20506" y="12169"/>
                    <wp:lineTo x="20506" y="0"/>
                    <wp:lineTo x="0" y="0"/>
                  </wp:wrapPolygon>
                </wp:wrapTight>
                <wp:docPr id="50" name="Rectangle à coins arrondis 50"/>
                <wp:cNvGraphicFramePr/>
                <a:graphic xmlns:a="http://schemas.openxmlformats.org/drawingml/2006/main">
                  <a:graphicData uri="http://schemas.microsoft.com/office/word/2010/wordprocessingShape">
                    <wps:wsp>
                      <wps:cNvSpPr/>
                      <wps:spPr>
                        <a:xfrm>
                          <a:off x="0" y="0"/>
                          <a:ext cx="401320" cy="45085"/>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w14:anchorId="5C88E8AB" id="Rectangle_x0020__x00e0__x0020_coins_x0020_arrondis_x0020_50" o:spid="_x0000_s1026" style="position:absolute;margin-left:.5pt;margin-top:24.6pt;width:31.6pt;height: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" fillcolor="#5aab45" stroked="f">
                <w10:wrap type="tight"/>
              </v:roundrect>
            </w:pict>
          </mc:Fallback>
        </mc:AlternateContent>
      </w:r>
      <w:r w:rsidR="00EA2133" w:rsidRPr="00C33739">
        <w:t>Sommair</w:t>
      </w:r>
      <w:r w:rsidR="00EA2133" w:rsidRPr="00477713">
        <w:t>e</w:t>
      </w:r>
    </w:p>
    <w:p w:rsidR="0069250D" w:rsidRDefault="00C03843" w:rsidP="00B1420E">
      <w:pPr>
        <w:pStyle w:val="21Listen1"/>
        <w:numPr>
          <w:ilvl w:val="0"/>
          <w:numId w:val="0"/>
        </w:numPr>
        <w:rPr>
          <w:sz w:val="30"/>
        </w:rPr>
      </w:pPr>
      <w:r>
        <w:rPr>
          <w:sz w:val="30"/>
        </w:rPr>
        <w:t xml:space="preserve">Communiqué : </w:t>
      </w:r>
      <w:r w:rsidR="003740CA" w:rsidRPr="003740CA">
        <w:rPr>
          <w:sz w:val="30"/>
        </w:rPr>
        <w:t xml:space="preserve">Journée de </w:t>
      </w:r>
      <w:r w:rsidR="00A91775">
        <w:rPr>
          <w:sz w:val="30"/>
        </w:rPr>
        <w:t>solidarité </w:t>
      </w:r>
      <w:r w:rsidR="003740CA" w:rsidRPr="003740CA">
        <w:rPr>
          <w:sz w:val="30"/>
        </w:rPr>
        <w:t>2019</w:t>
      </w:r>
      <w:r w:rsidR="00A91775">
        <w:rPr>
          <w:sz w:val="30"/>
        </w:rPr>
        <w:t> :</w:t>
      </w:r>
      <w:r w:rsidR="003740CA" w:rsidRPr="003740CA">
        <w:rPr>
          <w:sz w:val="30"/>
        </w:rPr>
        <w:t xml:space="preserve"> 2,878 milliards d’euros au bénéfice des personnes âgées et des personnes handicapées</w:t>
      </w:r>
    </w:p>
    <w:p w:rsidR="00C03843" w:rsidRPr="00C03843" w:rsidRDefault="00C03843" w:rsidP="00C03843"/>
    <w:p w:rsidR="00C03843" w:rsidRDefault="00C03843" w:rsidP="00C03843">
      <w:pPr>
        <w:pStyle w:val="21Listen1"/>
      </w:pPr>
      <w:bookmarkStart w:id="0" w:name="_Toc374008976"/>
      <w:r w:rsidRPr="00C03843">
        <w:t xml:space="preserve">L’utilisation des recettes prévisionnelles 2019 au bénéfice des personnes âgées et des personnes handicapées </w:t>
      </w:r>
    </w:p>
    <w:p w:rsidR="00C03843" w:rsidRDefault="00C03843" w:rsidP="00C03843">
      <w:pPr>
        <w:pStyle w:val="21Listen1"/>
      </w:pPr>
      <w:r w:rsidRPr="00C03843">
        <w:t>L’évolution des recettes de la journée de solidarité au bénéfice des personnes âgées et des pe</w:t>
      </w:r>
      <w:r w:rsidRPr="00C03843">
        <w:t>r</w:t>
      </w:r>
      <w:r w:rsidRPr="00C03843">
        <w:t>sonnes handicapées</w:t>
      </w:r>
    </w:p>
    <w:p w:rsidR="00C03843" w:rsidRDefault="00C03843" w:rsidP="00C03843">
      <w:pPr>
        <w:pStyle w:val="21Listen1"/>
      </w:pPr>
      <w:r>
        <w:t xml:space="preserve">Les recettes de la journée de solidarité dans le budget de la CNSA et dans le financement de l’aide à l’autonomie des personnes âgées et des personnes handicapées </w:t>
      </w:r>
    </w:p>
    <w:p w:rsidR="00C03843" w:rsidRDefault="00C03843" w:rsidP="00C03843">
      <w:pPr>
        <w:pStyle w:val="21Listen1"/>
      </w:pPr>
      <w:r>
        <w:t>Panorama chiffré de l’accompagnement des personnes âgées en perte d’autonomie</w:t>
      </w:r>
    </w:p>
    <w:p w:rsidR="00C03843" w:rsidRDefault="00C03843" w:rsidP="00C03843">
      <w:pPr>
        <w:pStyle w:val="21Listen1"/>
      </w:pPr>
      <w:r>
        <w:t>Panorama chiffré de l’accompagnement des personnes handicapées</w:t>
      </w:r>
    </w:p>
    <w:p w:rsidR="00C03843" w:rsidRDefault="00C03843" w:rsidP="00C03843">
      <w:pPr>
        <w:pStyle w:val="21Listen1"/>
      </w:pPr>
      <w:r>
        <w:t>Historique et mode d’emploi de la journée de solidarité</w:t>
      </w:r>
    </w:p>
    <w:p w:rsidR="00C03843" w:rsidRPr="00C03843" w:rsidRDefault="00C03843" w:rsidP="00C03843"/>
    <w:p w:rsidR="00C03843" w:rsidRPr="00C03843" w:rsidRDefault="00C03843" w:rsidP="00C03843"/>
    <w:p w:rsidR="00C03843" w:rsidRPr="00C03843" w:rsidRDefault="00C03843" w:rsidP="00C03843"/>
    <w:p w:rsidR="00C03843" w:rsidRPr="00C03843" w:rsidRDefault="00C03843" w:rsidP="00C03843"/>
    <w:p w:rsidR="00D2760B" w:rsidRDefault="00D2760B">
      <w:pPr>
        <w:spacing w:after="0" w:line="240" w:lineRule="auto"/>
        <w:contextualSpacing w:val="0"/>
        <w:rPr>
          <w:rFonts w:eastAsiaTheme="minorEastAsia" w:cstheme="minorBidi"/>
          <w:b/>
          <w:sz w:val="36"/>
          <w:szCs w:val="44"/>
        </w:rPr>
      </w:pPr>
      <w:r>
        <w:br w:type="page"/>
      </w:r>
    </w:p>
    <w:p w:rsidR="00E9511C" w:rsidRDefault="00E9511C" w:rsidP="002A39E3">
      <w:pPr>
        <w:pStyle w:val="04Titreniveau1"/>
      </w:pPr>
      <w:r w:rsidRPr="007A460E">
        <w:rPr>
          <w:noProof/>
        </w:rPr>
        <w:lastRenderedPageBreak/>
        <mc:AlternateContent>
          <mc:Choice Requires="wps">
            <w:drawing>
              <wp:anchor distT="0" distB="0" distL="114300" distR="114300" simplePos="0" relativeHeight="251677184" behindDoc="0" locked="0" layoutInCell="1" allowOverlap="1" wp14:anchorId="1521A809" wp14:editId="47380D41">
                <wp:simplePos x="0" y="0"/>
                <wp:positionH relativeFrom="column">
                  <wp:posOffset>11430</wp:posOffset>
                </wp:positionH>
                <wp:positionV relativeFrom="paragraph">
                  <wp:posOffset>304165</wp:posOffset>
                </wp:positionV>
                <wp:extent cx="401592" cy="45719"/>
                <wp:effectExtent l="0" t="0" r="5080" b="5715"/>
                <wp:wrapTight wrapText="bothSides">
                  <wp:wrapPolygon edited="0">
                    <wp:start x="0" y="0"/>
                    <wp:lineTo x="0" y="12169"/>
                    <wp:lineTo x="20506" y="12169"/>
                    <wp:lineTo x="20506" y="0"/>
                    <wp:lineTo x="0" y="0"/>
                  </wp:wrapPolygon>
                </wp:wrapTight>
                <wp:docPr id="25" name="Rectangle à coins arrondis 25"/>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id="Rectangle à coins arrondis 25" o:spid="_x0000_s1026" style="position:absolute;margin-left:.9pt;margin-top:23.95pt;width:31.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" fillcolor="#5aab45" stroked="f">
                <w10:wrap type="tight"/>
              </v:roundrect>
            </w:pict>
          </mc:Fallback>
        </mc:AlternateContent>
      </w:r>
      <w:r>
        <w:t>C</w:t>
      </w:r>
      <w:r w:rsidRPr="00B41F12">
        <w:t>ommuniqué de presse</w:t>
      </w:r>
      <w:bookmarkEnd w:id="0"/>
    </w:p>
    <w:p w:rsidR="00870FC2" w:rsidRDefault="003740CA" w:rsidP="00C003B6">
      <w:pPr>
        <w:rPr>
          <w:rFonts w:cs="Arial"/>
          <w:b/>
          <w:bCs/>
          <w:sz w:val="28"/>
        </w:rPr>
      </w:pPr>
      <w:r w:rsidRPr="003740CA">
        <w:rPr>
          <w:rFonts w:cs="Arial"/>
          <w:b/>
          <w:bCs/>
          <w:sz w:val="28"/>
        </w:rPr>
        <w:t xml:space="preserve">Journée de </w:t>
      </w:r>
      <w:r w:rsidR="00A91775">
        <w:rPr>
          <w:rFonts w:cs="Arial"/>
          <w:b/>
          <w:bCs/>
          <w:sz w:val="28"/>
        </w:rPr>
        <w:t>solidarité </w:t>
      </w:r>
      <w:r w:rsidRPr="003740CA">
        <w:rPr>
          <w:rFonts w:cs="Arial"/>
          <w:b/>
          <w:bCs/>
          <w:sz w:val="28"/>
        </w:rPr>
        <w:t>2019</w:t>
      </w:r>
      <w:r w:rsidR="00A91775">
        <w:rPr>
          <w:rFonts w:cs="Arial"/>
          <w:b/>
          <w:bCs/>
          <w:sz w:val="28"/>
        </w:rPr>
        <w:t> :</w:t>
      </w:r>
      <w:r w:rsidRPr="003740CA">
        <w:rPr>
          <w:rFonts w:cs="Arial"/>
          <w:b/>
          <w:bCs/>
          <w:sz w:val="28"/>
        </w:rPr>
        <w:t xml:space="preserve"> 2,878 milliards d’euros au bénéfice des pe</w:t>
      </w:r>
      <w:r w:rsidRPr="003740CA">
        <w:rPr>
          <w:rFonts w:cs="Arial"/>
          <w:b/>
          <w:bCs/>
          <w:sz w:val="28"/>
        </w:rPr>
        <w:t>r</w:t>
      </w:r>
      <w:r w:rsidRPr="003740CA">
        <w:rPr>
          <w:rFonts w:cs="Arial"/>
          <w:b/>
          <w:bCs/>
          <w:sz w:val="28"/>
        </w:rPr>
        <w:t>sonnes âgées et des personnes handicapées</w:t>
      </w:r>
    </w:p>
    <w:p w:rsidR="003740CA" w:rsidRDefault="003740CA" w:rsidP="003740CA">
      <w:pPr>
        <w:pStyle w:val="06Titreniveau3"/>
        <w:rPr>
          <w:rFonts w:cs="Times New Roman"/>
          <w:b w:val="0"/>
          <w:color w:val="auto"/>
          <w:sz w:val="20"/>
        </w:rPr>
      </w:pPr>
      <w:r w:rsidRPr="003740CA">
        <w:rPr>
          <w:rFonts w:cs="Times New Roman"/>
          <w:b w:val="0"/>
          <w:color w:val="auto"/>
          <w:sz w:val="20"/>
        </w:rPr>
        <w:t>La journée de solidarité a été mise en place en 2004 pour financer une meilleure prise en charge des personnes en perte d’autonomie, après la canicule de 2003.</w:t>
      </w:r>
    </w:p>
    <w:p w:rsidR="003740CA" w:rsidRPr="00861ED6" w:rsidRDefault="003740CA" w:rsidP="003740CA">
      <w:pPr>
        <w:pStyle w:val="06Titreniveau3"/>
        <w:rPr>
          <w:rFonts w:cs="Times New Roman"/>
          <w:b w:val="0"/>
          <w:color w:val="auto"/>
          <w:sz w:val="20"/>
        </w:rPr>
      </w:pPr>
      <w:r w:rsidRPr="003740CA">
        <w:rPr>
          <w:rFonts w:cs="Times New Roman"/>
          <w:b w:val="0"/>
          <w:color w:val="auto"/>
          <w:sz w:val="20"/>
        </w:rPr>
        <w:t xml:space="preserve">Les financeurs publics (État et départements) consacrent annuellement plus de 60 milliards d’euros à la compensation de la perte d’autonomie des personnes âgées et des personnes handicapées. Les recettes de la journée de solidarité couvrent entre 4 et </w:t>
      </w:r>
      <w:r w:rsidR="00A91775">
        <w:rPr>
          <w:rFonts w:cs="Times New Roman"/>
          <w:b w:val="0"/>
          <w:color w:val="auto"/>
          <w:sz w:val="20"/>
        </w:rPr>
        <w:t>5 </w:t>
      </w:r>
      <w:r w:rsidRPr="003740CA">
        <w:rPr>
          <w:rFonts w:cs="Times New Roman"/>
          <w:b w:val="0"/>
          <w:color w:val="auto"/>
          <w:sz w:val="20"/>
        </w:rPr>
        <w:t xml:space="preserve">% de ces dépenses. Elles constituent </w:t>
      </w:r>
      <w:r w:rsidR="00A91775">
        <w:rPr>
          <w:rFonts w:cs="Times New Roman"/>
          <w:b w:val="0"/>
          <w:color w:val="auto"/>
          <w:sz w:val="20"/>
        </w:rPr>
        <w:t>11 </w:t>
      </w:r>
      <w:r w:rsidR="00D213CD" w:rsidRPr="00861ED6">
        <w:rPr>
          <w:rFonts w:cs="Times New Roman"/>
          <w:b w:val="0"/>
          <w:color w:val="auto"/>
          <w:sz w:val="20"/>
        </w:rPr>
        <w:t xml:space="preserve">% </w:t>
      </w:r>
      <w:r w:rsidRPr="00861ED6">
        <w:rPr>
          <w:rFonts w:cs="Times New Roman"/>
          <w:b w:val="0"/>
          <w:color w:val="auto"/>
          <w:sz w:val="20"/>
        </w:rPr>
        <w:t>des recettes du budget de la Caisse nationale de solidarité pour l’autonomie.</w:t>
      </w:r>
    </w:p>
    <w:p w:rsidR="003740CA" w:rsidRPr="00861ED6" w:rsidRDefault="003740CA" w:rsidP="003740CA">
      <w:pPr>
        <w:pStyle w:val="06Titreniveau3"/>
        <w:rPr>
          <w:rFonts w:cs="Times New Roman"/>
          <w:b w:val="0"/>
          <w:color w:val="auto"/>
          <w:sz w:val="20"/>
        </w:rPr>
      </w:pPr>
    </w:p>
    <w:p w:rsidR="003740CA" w:rsidRPr="00861ED6" w:rsidRDefault="003740CA" w:rsidP="003740CA">
      <w:pPr>
        <w:pStyle w:val="06Titreniveau3"/>
        <w:rPr>
          <w:rFonts w:cs="Times New Roman"/>
          <w:b w:val="0"/>
          <w:color w:val="auto"/>
          <w:sz w:val="20"/>
        </w:rPr>
      </w:pPr>
      <w:r w:rsidRPr="00861ED6">
        <w:rPr>
          <w:rFonts w:cs="Times New Roman"/>
          <w:b w:val="0"/>
          <w:color w:val="auto"/>
          <w:sz w:val="20"/>
        </w:rPr>
        <w:t>En 2019, la journée de solidarité devrait permett</w:t>
      </w:r>
      <w:r w:rsidR="00A71C7C" w:rsidRPr="00861ED6">
        <w:rPr>
          <w:rFonts w:cs="Times New Roman"/>
          <w:b w:val="0"/>
          <w:color w:val="auto"/>
          <w:sz w:val="20"/>
        </w:rPr>
        <w:t>re de collecter 2,</w:t>
      </w:r>
      <w:r w:rsidRPr="00861ED6">
        <w:rPr>
          <w:rFonts w:cs="Times New Roman"/>
          <w:b w:val="0"/>
          <w:color w:val="auto"/>
          <w:sz w:val="20"/>
        </w:rPr>
        <w:t>878 milliards d’euros au bénéfice des personnes âgées et des personnes handicapées</w:t>
      </w:r>
      <w:r w:rsidR="00A91775">
        <w:rPr>
          <w:rFonts w:cs="Times New Roman"/>
          <w:b w:val="0"/>
          <w:color w:val="auto"/>
          <w:sz w:val="20"/>
        </w:rPr>
        <w:t> :</w:t>
      </w:r>
      <w:r w:rsidRPr="00861ED6">
        <w:rPr>
          <w:rFonts w:cs="Times New Roman"/>
          <w:b w:val="0"/>
          <w:color w:val="auto"/>
          <w:sz w:val="20"/>
        </w:rPr>
        <w:t xml:space="preserve"> </w:t>
      </w:r>
    </w:p>
    <w:p w:rsidR="003740CA" w:rsidRPr="00861ED6" w:rsidRDefault="003740CA" w:rsidP="003740CA">
      <w:pPr>
        <w:pStyle w:val="06Titreniveau3"/>
        <w:numPr>
          <w:ilvl w:val="0"/>
          <w:numId w:val="29"/>
        </w:numPr>
        <w:rPr>
          <w:rFonts w:cs="Times New Roman"/>
          <w:b w:val="0"/>
          <w:color w:val="auto"/>
          <w:sz w:val="20"/>
        </w:rPr>
      </w:pPr>
      <w:r w:rsidRPr="00861ED6">
        <w:rPr>
          <w:rFonts w:cs="Times New Roman"/>
          <w:b w:val="0"/>
          <w:color w:val="auto"/>
          <w:sz w:val="20"/>
        </w:rPr>
        <w:t>2,0942 milliards d’euros grâce à la contribution solidarité autonomie (CSA) - contribution des salariés</w:t>
      </w:r>
      <w:r w:rsidR="00A91775">
        <w:rPr>
          <w:rFonts w:cs="Times New Roman"/>
          <w:b w:val="0"/>
          <w:color w:val="auto"/>
          <w:sz w:val="20"/>
        </w:rPr>
        <w:t> ;</w:t>
      </w:r>
      <w:r w:rsidRPr="00861ED6">
        <w:rPr>
          <w:rFonts w:cs="Times New Roman"/>
          <w:b w:val="0"/>
          <w:color w:val="auto"/>
          <w:sz w:val="20"/>
        </w:rPr>
        <w:t xml:space="preserve"> </w:t>
      </w:r>
    </w:p>
    <w:p w:rsidR="003740CA" w:rsidRPr="00861ED6" w:rsidRDefault="003740CA" w:rsidP="003740CA">
      <w:pPr>
        <w:pStyle w:val="06Titreniveau3"/>
        <w:numPr>
          <w:ilvl w:val="0"/>
          <w:numId w:val="29"/>
        </w:numPr>
        <w:rPr>
          <w:rFonts w:cs="Times New Roman"/>
          <w:b w:val="0"/>
          <w:color w:val="auto"/>
          <w:sz w:val="20"/>
        </w:rPr>
      </w:pPr>
      <w:r w:rsidRPr="00861ED6">
        <w:rPr>
          <w:rFonts w:cs="Times New Roman"/>
          <w:b w:val="0"/>
          <w:color w:val="auto"/>
          <w:sz w:val="20"/>
        </w:rPr>
        <w:t>784,7 millions d’euros grâce à la contribution additionnelle de solidarité pour l’autonomie (CASA) - contribution des retraités et préretraités imposables.</w:t>
      </w:r>
    </w:p>
    <w:p w:rsidR="003740CA" w:rsidRPr="00861ED6" w:rsidRDefault="003740CA" w:rsidP="003740CA">
      <w:pPr>
        <w:pStyle w:val="06Titreniveau3"/>
        <w:rPr>
          <w:rFonts w:cs="Times New Roman"/>
          <w:b w:val="0"/>
          <w:color w:val="auto"/>
          <w:sz w:val="20"/>
        </w:rPr>
      </w:pPr>
    </w:p>
    <w:p w:rsidR="003740CA" w:rsidRPr="003740CA" w:rsidRDefault="003740CA" w:rsidP="003740CA">
      <w:pPr>
        <w:pStyle w:val="06Titreniveau3"/>
        <w:rPr>
          <w:rFonts w:cs="Times New Roman"/>
          <w:b w:val="0"/>
          <w:color w:val="auto"/>
          <w:sz w:val="20"/>
        </w:rPr>
      </w:pPr>
      <w:r w:rsidRPr="00861ED6">
        <w:rPr>
          <w:rFonts w:cs="Times New Roman"/>
          <w:b w:val="0"/>
          <w:color w:val="auto"/>
          <w:sz w:val="20"/>
        </w:rPr>
        <w:t>Entre 2004 et 201</w:t>
      </w:r>
      <w:r w:rsidR="00171E01" w:rsidRPr="00861ED6">
        <w:rPr>
          <w:rFonts w:cs="Times New Roman"/>
          <w:b w:val="0"/>
          <w:color w:val="auto"/>
          <w:sz w:val="20"/>
        </w:rPr>
        <w:t>9</w:t>
      </w:r>
      <w:r w:rsidRPr="00861ED6">
        <w:rPr>
          <w:rFonts w:cs="Times New Roman"/>
          <w:b w:val="0"/>
          <w:color w:val="auto"/>
          <w:sz w:val="20"/>
        </w:rPr>
        <w:t>, la CSA a rapporté 3</w:t>
      </w:r>
      <w:r w:rsidR="00171E01" w:rsidRPr="00861ED6">
        <w:rPr>
          <w:rFonts w:cs="Times New Roman"/>
          <w:b w:val="0"/>
          <w:color w:val="auto"/>
          <w:sz w:val="20"/>
        </w:rPr>
        <w:t>4,9</w:t>
      </w:r>
      <w:r w:rsidRPr="00861ED6">
        <w:rPr>
          <w:rFonts w:cs="Times New Roman"/>
          <w:b w:val="0"/>
          <w:color w:val="auto"/>
          <w:sz w:val="20"/>
        </w:rPr>
        <w:t xml:space="preserve"> milliards d’euros </w:t>
      </w:r>
      <w:r w:rsidR="00171E01" w:rsidRPr="00861ED6">
        <w:rPr>
          <w:rFonts w:cs="Times New Roman"/>
          <w:b w:val="0"/>
          <w:color w:val="auto"/>
          <w:sz w:val="20"/>
        </w:rPr>
        <w:t xml:space="preserve">au bénéfice des personnes âgées et des personnes handicapées </w:t>
      </w:r>
      <w:r w:rsidRPr="00861ED6">
        <w:rPr>
          <w:rFonts w:cs="Times New Roman"/>
          <w:b w:val="0"/>
          <w:color w:val="auto"/>
          <w:sz w:val="20"/>
        </w:rPr>
        <w:t>et la CASA, depuis sa création en 2013, 4,</w:t>
      </w:r>
      <w:r w:rsidR="00171E01" w:rsidRPr="00861ED6">
        <w:rPr>
          <w:rFonts w:cs="Times New Roman"/>
          <w:b w:val="0"/>
          <w:color w:val="auto"/>
          <w:sz w:val="20"/>
        </w:rPr>
        <w:t>9</w:t>
      </w:r>
      <w:r w:rsidRPr="00861ED6">
        <w:rPr>
          <w:rFonts w:cs="Times New Roman"/>
          <w:b w:val="0"/>
          <w:color w:val="auto"/>
          <w:sz w:val="20"/>
        </w:rPr>
        <w:t xml:space="preserve"> milliards d’euros.</w:t>
      </w:r>
    </w:p>
    <w:p w:rsidR="003740CA" w:rsidRDefault="003740CA" w:rsidP="003740CA">
      <w:pPr>
        <w:pStyle w:val="06Titreniveau3"/>
        <w:rPr>
          <w:rFonts w:cs="Times New Roman"/>
          <w:b w:val="0"/>
          <w:color w:val="auto"/>
          <w:sz w:val="20"/>
        </w:rPr>
      </w:pPr>
    </w:p>
    <w:p w:rsidR="003740CA" w:rsidRPr="003740CA" w:rsidRDefault="003740CA" w:rsidP="003740CA">
      <w:pPr>
        <w:pStyle w:val="06Titreniveau3"/>
        <w:rPr>
          <w:rFonts w:cs="Times New Roman"/>
          <w:b w:val="0"/>
          <w:color w:val="auto"/>
          <w:sz w:val="20"/>
        </w:rPr>
      </w:pPr>
      <w:r w:rsidRPr="003740CA">
        <w:rPr>
          <w:rFonts w:cs="Times New Roman"/>
          <w:b w:val="0"/>
          <w:color w:val="auto"/>
          <w:sz w:val="20"/>
        </w:rPr>
        <w:t>Ces recettes contribuent par exemple au financement</w:t>
      </w:r>
      <w:r w:rsidR="00A91775">
        <w:rPr>
          <w:rFonts w:cs="Times New Roman"/>
          <w:b w:val="0"/>
          <w:color w:val="auto"/>
          <w:sz w:val="20"/>
        </w:rPr>
        <w:t> :</w:t>
      </w:r>
    </w:p>
    <w:p w:rsidR="003740CA" w:rsidRPr="003740CA" w:rsidRDefault="003740CA" w:rsidP="003740CA">
      <w:pPr>
        <w:pStyle w:val="06Titreniveau3"/>
        <w:numPr>
          <w:ilvl w:val="0"/>
          <w:numId w:val="30"/>
        </w:numPr>
        <w:rPr>
          <w:rFonts w:cs="Times New Roman"/>
          <w:b w:val="0"/>
          <w:color w:val="auto"/>
          <w:sz w:val="20"/>
        </w:rPr>
      </w:pPr>
      <w:r w:rsidRPr="003740CA">
        <w:rPr>
          <w:rFonts w:cs="Times New Roman"/>
          <w:b w:val="0"/>
          <w:color w:val="auto"/>
          <w:sz w:val="20"/>
        </w:rPr>
        <w:t xml:space="preserve">du fonctionnement et de la modernisation des établissements et services médico-sociaux qui accueillent les personnes âgées et les personnes handicapées, </w:t>
      </w:r>
    </w:p>
    <w:p w:rsidR="003740CA" w:rsidRPr="003740CA" w:rsidRDefault="003740CA" w:rsidP="003740CA">
      <w:pPr>
        <w:pStyle w:val="06Titreniveau3"/>
        <w:numPr>
          <w:ilvl w:val="0"/>
          <w:numId w:val="30"/>
        </w:numPr>
        <w:rPr>
          <w:rFonts w:cs="Times New Roman"/>
          <w:b w:val="0"/>
          <w:color w:val="auto"/>
          <w:sz w:val="20"/>
        </w:rPr>
      </w:pPr>
      <w:r w:rsidRPr="003740CA">
        <w:rPr>
          <w:rFonts w:cs="Times New Roman"/>
          <w:b w:val="0"/>
          <w:color w:val="auto"/>
          <w:sz w:val="20"/>
        </w:rPr>
        <w:t>de l’allocation personnalisée d’autonomie (APA) ou de la prestation de compensation du handicap (PCH), versées par les conseils départementaux aux personnes âgées et aux personnes handicapées vivant à domicile ou en établissement,</w:t>
      </w:r>
    </w:p>
    <w:p w:rsidR="003740CA" w:rsidRPr="003740CA" w:rsidRDefault="003740CA" w:rsidP="003740CA">
      <w:pPr>
        <w:pStyle w:val="06Titreniveau3"/>
        <w:numPr>
          <w:ilvl w:val="0"/>
          <w:numId w:val="30"/>
        </w:numPr>
        <w:rPr>
          <w:rFonts w:cs="Times New Roman"/>
          <w:b w:val="0"/>
          <w:color w:val="auto"/>
          <w:sz w:val="20"/>
        </w:rPr>
      </w:pPr>
      <w:r w:rsidRPr="003740CA">
        <w:rPr>
          <w:rFonts w:cs="Times New Roman"/>
          <w:b w:val="0"/>
          <w:color w:val="auto"/>
          <w:sz w:val="20"/>
        </w:rPr>
        <w:t>du fonctionnement des maisons départementales des personnes handicapées (MDPH), lieux d’information et d’accompagnement des personnes handicapées et de leurs proches,</w:t>
      </w:r>
    </w:p>
    <w:p w:rsidR="003740CA" w:rsidRPr="003740CA" w:rsidRDefault="003740CA" w:rsidP="003740CA">
      <w:pPr>
        <w:pStyle w:val="06Titreniveau3"/>
        <w:numPr>
          <w:ilvl w:val="0"/>
          <w:numId w:val="30"/>
        </w:numPr>
        <w:rPr>
          <w:rFonts w:cs="Times New Roman"/>
          <w:b w:val="0"/>
          <w:color w:val="auto"/>
          <w:sz w:val="20"/>
        </w:rPr>
      </w:pPr>
      <w:r w:rsidRPr="003740CA">
        <w:rPr>
          <w:rFonts w:cs="Times New Roman"/>
          <w:b w:val="0"/>
          <w:color w:val="auto"/>
          <w:sz w:val="20"/>
        </w:rPr>
        <w:t>d’actions de prévention de la perte d’autonomie (ateliers collectifs sur l’équilibre, le sommeil ou la mémoire, sensibilisation à la prévention des chutes, aide à l’acquisition de matériel adapté…)</w:t>
      </w:r>
      <w:r w:rsidR="00A91775">
        <w:rPr>
          <w:rFonts w:cs="Times New Roman"/>
          <w:b w:val="0"/>
          <w:color w:val="auto"/>
          <w:sz w:val="20"/>
        </w:rPr>
        <w:t> ;</w:t>
      </w:r>
    </w:p>
    <w:p w:rsidR="003740CA" w:rsidRPr="003740CA" w:rsidRDefault="003740CA" w:rsidP="003740CA">
      <w:pPr>
        <w:pStyle w:val="06Titreniveau3"/>
        <w:numPr>
          <w:ilvl w:val="0"/>
          <w:numId w:val="30"/>
        </w:numPr>
        <w:rPr>
          <w:rFonts w:cs="Times New Roman"/>
          <w:b w:val="0"/>
          <w:color w:val="auto"/>
          <w:sz w:val="20"/>
        </w:rPr>
      </w:pPr>
      <w:r w:rsidRPr="003740CA">
        <w:rPr>
          <w:rFonts w:cs="Times New Roman"/>
          <w:b w:val="0"/>
          <w:color w:val="auto"/>
          <w:sz w:val="20"/>
        </w:rPr>
        <w:t>de nouvelles formes d’habitat pour les personnes âgées et les personnes handicapées</w:t>
      </w:r>
      <w:r w:rsidR="00A91775">
        <w:rPr>
          <w:rFonts w:cs="Times New Roman"/>
          <w:b w:val="0"/>
          <w:color w:val="auto"/>
          <w:sz w:val="20"/>
        </w:rPr>
        <w:t> :</w:t>
      </w:r>
      <w:r w:rsidRPr="003740CA">
        <w:rPr>
          <w:rFonts w:cs="Times New Roman"/>
          <w:b w:val="0"/>
          <w:color w:val="auto"/>
          <w:sz w:val="20"/>
        </w:rPr>
        <w:t xml:space="preserve"> l’habitat inclusif (mesure de la Loi Élan promulguée le 27 novembre 2018)</w:t>
      </w:r>
      <w:r w:rsidR="00A91775">
        <w:rPr>
          <w:rFonts w:cs="Times New Roman"/>
          <w:b w:val="0"/>
          <w:color w:val="auto"/>
          <w:sz w:val="20"/>
        </w:rPr>
        <w:t> ;</w:t>
      </w:r>
    </w:p>
    <w:p w:rsidR="003740CA" w:rsidRPr="003740CA" w:rsidRDefault="003740CA" w:rsidP="003740CA">
      <w:pPr>
        <w:pStyle w:val="06Titreniveau3"/>
        <w:numPr>
          <w:ilvl w:val="0"/>
          <w:numId w:val="30"/>
        </w:numPr>
        <w:rPr>
          <w:rFonts w:cs="Times New Roman"/>
          <w:b w:val="0"/>
          <w:color w:val="auto"/>
          <w:sz w:val="20"/>
        </w:rPr>
      </w:pPr>
      <w:r w:rsidRPr="003740CA">
        <w:rPr>
          <w:rFonts w:cs="Times New Roman"/>
          <w:b w:val="0"/>
          <w:color w:val="auto"/>
          <w:sz w:val="20"/>
        </w:rPr>
        <w:t>de l’accompagnement des proches aidants de personnes en perte d’autonomie</w:t>
      </w:r>
      <w:r w:rsidR="00A91775">
        <w:rPr>
          <w:rFonts w:cs="Times New Roman"/>
          <w:b w:val="0"/>
          <w:color w:val="auto"/>
          <w:sz w:val="20"/>
        </w:rPr>
        <w:t> ;</w:t>
      </w:r>
    </w:p>
    <w:p w:rsidR="003740CA" w:rsidRPr="003740CA" w:rsidRDefault="002B33BB" w:rsidP="003740CA">
      <w:pPr>
        <w:pStyle w:val="06Titreniveau3"/>
        <w:numPr>
          <w:ilvl w:val="0"/>
          <w:numId w:val="30"/>
        </w:numPr>
        <w:rPr>
          <w:rFonts w:cs="Times New Roman"/>
          <w:b w:val="0"/>
          <w:color w:val="auto"/>
          <w:sz w:val="20"/>
        </w:rPr>
      </w:pPr>
      <w:r>
        <w:rPr>
          <w:rFonts w:cs="Times New Roman"/>
          <w:b w:val="0"/>
          <w:color w:val="auto"/>
          <w:sz w:val="20"/>
        </w:rPr>
        <w:t>du</w:t>
      </w:r>
      <w:r w:rsidR="003740CA" w:rsidRPr="003740CA">
        <w:rPr>
          <w:rFonts w:cs="Times New Roman"/>
          <w:b w:val="0"/>
          <w:color w:val="auto"/>
          <w:sz w:val="20"/>
        </w:rPr>
        <w:t xml:space="preserve"> développement de l’accueil familial (une solution d’hébergement pour les personnes âgées ou les personnes handicapées qui ne peuvent ou ne veulent plus vivre chez elles).</w:t>
      </w:r>
    </w:p>
    <w:p w:rsidR="003740CA" w:rsidRDefault="00676159" w:rsidP="003740CA">
      <w:pPr>
        <w:pStyle w:val="06Titreniveau3"/>
        <w:rPr>
          <w:rFonts w:cs="Times New Roman"/>
          <w:b w:val="0"/>
          <w:color w:val="auto"/>
          <w:sz w:val="20"/>
        </w:rPr>
      </w:pPr>
      <w:r>
        <w:rPr>
          <w:rFonts w:cs="Times New Roman"/>
          <w:b w:val="0"/>
          <w:color w:val="auto"/>
          <w:sz w:val="20"/>
        </w:rPr>
        <w:t>Consultez</w:t>
      </w:r>
      <w:bookmarkStart w:id="1" w:name="_GoBack"/>
      <w:bookmarkEnd w:id="1"/>
      <w:r w:rsidR="003740CA" w:rsidRPr="003740CA">
        <w:rPr>
          <w:rFonts w:cs="Times New Roman"/>
          <w:b w:val="0"/>
          <w:color w:val="auto"/>
          <w:sz w:val="20"/>
        </w:rPr>
        <w:t xml:space="preserve"> les fiches du dossier de presse pour en savoir plus.</w:t>
      </w:r>
    </w:p>
    <w:p w:rsidR="003740CA" w:rsidRDefault="003740CA" w:rsidP="003740CA">
      <w:pPr>
        <w:pStyle w:val="06Titreniveau3"/>
        <w:rPr>
          <w:rFonts w:cs="Times New Roman"/>
          <w:b w:val="0"/>
          <w:color w:val="auto"/>
          <w:sz w:val="20"/>
        </w:rPr>
      </w:pPr>
    </w:p>
    <w:p w:rsidR="003740CA" w:rsidRDefault="003740CA">
      <w:pPr>
        <w:spacing w:after="0" w:line="240" w:lineRule="auto"/>
        <w:contextualSpacing w:val="0"/>
      </w:pPr>
    </w:p>
    <w:p w:rsidR="00721F70" w:rsidRDefault="008F51B7" w:rsidP="003740CA">
      <w:pPr>
        <w:pStyle w:val="12Titrefiletsverts"/>
      </w:pPr>
      <w:r>
        <w:br w:type="page"/>
      </w:r>
      <w:r w:rsidR="00721F70">
        <w:lastRenderedPageBreak/>
        <w:t>À propos de la CNSA</w:t>
      </w:r>
    </w:p>
    <w:p w:rsidR="00721F70" w:rsidRPr="00010CBB" w:rsidRDefault="00721F70" w:rsidP="00721F70">
      <w:pPr>
        <w:pStyle w:val="10Textesfiletsverts"/>
        <w:rPr>
          <w:sz w:val="16"/>
          <w:szCs w:val="16"/>
        </w:rPr>
      </w:pPr>
      <w:r w:rsidRPr="00010CBB">
        <w:rPr>
          <w:sz w:val="16"/>
          <w:szCs w:val="16"/>
        </w:rPr>
        <w:t xml:space="preserve">Créée en 2004, la CNSA est un établissement public dont </w:t>
      </w:r>
      <w:r w:rsidR="002D6172">
        <w:rPr>
          <w:sz w:val="16"/>
          <w:szCs w:val="16"/>
        </w:rPr>
        <w:t xml:space="preserve">les </w:t>
      </w:r>
      <w:r w:rsidRPr="00010CBB">
        <w:rPr>
          <w:sz w:val="16"/>
          <w:szCs w:val="16"/>
        </w:rPr>
        <w:t>missions sont les suivantes</w:t>
      </w:r>
      <w:r w:rsidR="00A91775">
        <w:rPr>
          <w:sz w:val="16"/>
          <w:szCs w:val="16"/>
        </w:rPr>
        <w:t> :</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Participer au financement de l'aide à l'autonomie des personnes âgées et des personnes handicapées</w:t>
      </w:r>
      <w:r w:rsidR="00A91775">
        <w:rPr>
          <w:sz w:val="16"/>
          <w:szCs w:val="16"/>
        </w:rPr>
        <w:t> :</w:t>
      </w:r>
      <w:r w:rsidRPr="00010CBB">
        <w:rPr>
          <w:sz w:val="16"/>
          <w:szCs w:val="16"/>
        </w:rPr>
        <w:t xml:space="preserve"> contribution au f</w:t>
      </w:r>
      <w:r w:rsidRPr="00010CBB">
        <w:rPr>
          <w:sz w:val="16"/>
          <w:szCs w:val="16"/>
        </w:rPr>
        <w:t>i</w:t>
      </w:r>
      <w:r w:rsidRPr="00010CBB">
        <w:rPr>
          <w:sz w:val="16"/>
          <w:szCs w:val="16"/>
        </w:rPr>
        <w:t>nancement de l'allocation personnalisée d'autonomie et de la prestation de compensation du handicap, concours au fina</w:t>
      </w:r>
      <w:r w:rsidRPr="00010CBB">
        <w:rPr>
          <w:sz w:val="16"/>
          <w:szCs w:val="16"/>
        </w:rPr>
        <w:t>n</w:t>
      </w:r>
      <w:r w:rsidRPr="00010CBB">
        <w:rPr>
          <w:sz w:val="16"/>
          <w:szCs w:val="16"/>
        </w:rPr>
        <w:t>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Garantir l'égalité de traitement sur tout le territoire quel que soit l'âge ou le type de handicap, en veillant à une répartition équitable des ressources.</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Assurer une mission d'expertise, d'information et d'animation</w:t>
      </w:r>
      <w:r w:rsidR="00A91775">
        <w:rPr>
          <w:sz w:val="16"/>
          <w:szCs w:val="16"/>
        </w:rPr>
        <w:t> :</w:t>
      </w:r>
      <w:r w:rsidRPr="00010CBB">
        <w:rPr>
          <w:sz w:val="16"/>
          <w:szCs w:val="16"/>
        </w:rPr>
        <w:t xml:space="preserve"> échange d'informations, mise en commun des bonnes pr</w:t>
      </w:r>
      <w:r w:rsidRPr="00010CBB">
        <w:rPr>
          <w:sz w:val="16"/>
          <w:szCs w:val="16"/>
        </w:rPr>
        <w:t>a</w:t>
      </w:r>
      <w:r w:rsidRPr="00010CBB">
        <w:rPr>
          <w:sz w:val="16"/>
          <w:szCs w:val="16"/>
        </w:rPr>
        <w:t>tiques entre les départements, soutien d'actions innovantes, développement d'outils d'évaluation, appui aux services de l'État dans l'identification des priorités et l'adaptation de l'offre.</w:t>
      </w:r>
    </w:p>
    <w:p w:rsidR="0038328C" w:rsidRPr="0038328C" w:rsidRDefault="00721F70" w:rsidP="0038328C">
      <w:pPr>
        <w:pStyle w:val="12Listepucen2"/>
        <w:numPr>
          <w:ilvl w:val="0"/>
          <w:numId w:val="2"/>
        </w:numPr>
        <w:tabs>
          <w:tab w:val="clear" w:pos="567"/>
          <w:tab w:val="num" w:pos="907"/>
        </w:tabs>
        <w:ind w:left="907" w:hanging="170"/>
      </w:pPr>
      <w:r w:rsidRPr="0038328C">
        <w:rPr>
          <w:sz w:val="16"/>
          <w:szCs w:val="16"/>
        </w:rPr>
        <w:t>Assurer une mission d'information des personnes âgées, des personnes handicapées et de leurs proches.</w:t>
      </w:r>
    </w:p>
    <w:p w:rsidR="0038328C" w:rsidRDefault="0038328C" w:rsidP="0038328C">
      <w:pPr>
        <w:pStyle w:val="12Listepucen2"/>
        <w:numPr>
          <w:ilvl w:val="0"/>
          <w:numId w:val="2"/>
        </w:numPr>
        <w:tabs>
          <w:tab w:val="clear" w:pos="567"/>
          <w:tab w:val="num" w:pos="907"/>
        </w:tabs>
        <w:ind w:left="907" w:hanging="170"/>
      </w:pPr>
      <w:r w:rsidRPr="0038328C">
        <w:rPr>
          <w:sz w:val="16"/>
        </w:rPr>
        <w:t>Faciliter l’accès aux actions de prévention et aux aides techniques</w:t>
      </w:r>
      <w:r>
        <w:t>.</w:t>
      </w:r>
    </w:p>
    <w:p w:rsidR="00721F70" w:rsidRPr="00010CBB" w:rsidRDefault="0038328C" w:rsidP="00DE3327">
      <w:pPr>
        <w:pStyle w:val="12Listepucen2"/>
        <w:numPr>
          <w:ilvl w:val="0"/>
          <w:numId w:val="2"/>
        </w:numPr>
        <w:tabs>
          <w:tab w:val="clear" w:pos="567"/>
          <w:tab w:val="num" w:pos="907"/>
        </w:tabs>
        <w:ind w:left="907" w:hanging="170"/>
        <w:rPr>
          <w:sz w:val="16"/>
          <w:szCs w:val="16"/>
        </w:rPr>
      </w:pPr>
      <w:r>
        <w:rPr>
          <w:sz w:val="16"/>
          <w:szCs w:val="16"/>
        </w:rPr>
        <w:t>Assurer</w:t>
      </w:r>
      <w:r w:rsidR="00721F70" w:rsidRPr="00010CBB">
        <w:rPr>
          <w:sz w:val="16"/>
          <w:szCs w:val="16"/>
        </w:rPr>
        <w:t xml:space="preserve"> un rôle d'expertise et de recherche sur toutes les questions liées à l'accès à l'autonomie, quels que soient l'âge et l'origine du handicap.</w:t>
      </w:r>
    </w:p>
    <w:p w:rsidR="00721F70" w:rsidRPr="00C1451C" w:rsidRDefault="00D2760B" w:rsidP="00010CBB">
      <w:pPr>
        <w:pStyle w:val="13Filetbasdencadravecflches"/>
      </w:pPr>
      <w:r>
        <w:t>En 2019</w:t>
      </w:r>
      <w:r w:rsidR="00C1451C" w:rsidRPr="00C1451C">
        <w:t>, la C</w:t>
      </w:r>
      <w:r>
        <w:t>NSA gère un budget de plus de 2</w:t>
      </w:r>
      <w:r w:rsidR="006D3EA0">
        <w:t>7</w:t>
      </w:r>
      <w:r w:rsidR="00C1451C" w:rsidRPr="00C1451C">
        <w:t xml:space="preserve"> milliards d’euros.</w:t>
      </w:r>
    </w:p>
    <w:p w:rsidR="00565116" w:rsidRDefault="00565116" w:rsidP="00022969">
      <w:pPr>
        <w:pStyle w:val="26Contactpresse"/>
      </w:pPr>
      <w:r w:rsidRPr="00287798">
        <w:t xml:space="preserve">Contact </w:t>
      </w:r>
      <w:r w:rsidR="00756103">
        <w:t>p</w:t>
      </w:r>
      <w:r w:rsidRPr="00287798">
        <w:t>resse</w:t>
      </w:r>
    </w:p>
    <w:p w:rsidR="0007794C" w:rsidRDefault="00A869AD" w:rsidP="002A39E3">
      <w:r>
        <w:t>Auror</w:t>
      </w:r>
      <w:r w:rsidR="00796900">
        <w:t xml:space="preserve">e </w:t>
      </w:r>
      <w:proofErr w:type="spellStart"/>
      <w:r w:rsidR="00796900">
        <w:t>Anotin</w:t>
      </w:r>
      <w:proofErr w:type="spellEnd"/>
      <w:r w:rsidR="00796900">
        <w:t xml:space="preserve"> – CNSA</w:t>
      </w:r>
    </w:p>
    <w:p w:rsidR="00796900" w:rsidRDefault="00796900" w:rsidP="002A39E3">
      <w:r>
        <w:t>Tél. : 01 53 91 21 75</w:t>
      </w:r>
    </w:p>
    <w:p w:rsidR="00796900" w:rsidRDefault="00676159" w:rsidP="002A39E3">
      <w:hyperlink r:id="rId9" w:history="1">
        <w:r w:rsidR="00DE6024" w:rsidRPr="00773E9B">
          <w:rPr>
            <w:rStyle w:val="Lienhypertexte"/>
          </w:rPr>
          <w:t>Aurore.anotin@cnsa.fr</w:t>
        </w:r>
      </w:hyperlink>
      <w:r w:rsidR="00DE6024">
        <w:t xml:space="preserve"> </w:t>
      </w:r>
    </w:p>
    <w:p w:rsidR="00D2760B" w:rsidRDefault="00D2760B">
      <w:pPr>
        <w:spacing w:after="0" w:line="240" w:lineRule="auto"/>
        <w:contextualSpacing w:val="0"/>
        <w:rPr>
          <w:rFonts w:cs="Arial"/>
          <w:b/>
          <w:bCs/>
          <w:color w:val="5AAB45"/>
          <w:sz w:val="24"/>
        </w:rPr>
      </w:pPr>
      <w:r>
        <w:br w:type="page"/>
      </w:r>
    </w:p>
    <w:p w:rsidR="00A71C7C" w:rsidRDefault="00A71C7C">
      <w:pPr>
        <w:spacing w:after="0" w:line="240" w:lineRule="auto"/>
        <w:contextualSpacing w:val="0"/>
        <w:rPr>
          <w:rFonts w:cs="Arial"/>
          <w:b/>
          <w:bCs/>
          <w:color w:val="5AAB45"/>
          <w:sz w:val="24"/>
        </w:rPr>
      </w:pPr>
    </w:p>
    <w:p w:rsidR="005C013E" w:rsidRDefault="005C013E" w:rsidP="00CB6163">
      <w:pPr>
        <w:rPr>
          <w:rFonts w:cs="Arial"/>
          <w:b/>
          <w:bCs/>
          <w:color w:val="5AAB45"/>
          <w:sz w:val="24"/>
        </w:rPr>
      </w:pPr>
      <w:r w:rsidRPr="005C013E">
        <w:rPr>
          <w:rFonts w:cs="Arial"/>
          <w:b/>
          <w:bCs/>
          <w:color w:val="5AAB45"/>
          <w:sz w:val="24"/>
        </w:rPr>
        <w:t xml:space="preserve">L’utilisation des recettes prévisionnelles 2019 au bénéfice des personnes âgées et des personnes handicapées </w:t>
      </w:r>
    </w:p>
    <w:p w:rsidR="00E6456A" w:rsidRDefault="00E6456A" w:rsidP="00CB6163"/>
    <w:p w:rsidR="00E6456A" w:rsidRDefault="00E6456A" w:rsidP="00E6456A">
      <w:r w:rsidRPr="003740CA">
        <w:t xml:space="preserve">En 2019, la journée de solidarité devrait </w:t>
      </w:r>
      <w:r w:rsidRPr="00E6456A">
        <w:t>permettre de collecter 2,</w:t>
      </w:r>
      <w:r w:rsidRPr="003740CA">
        <w:t>878 milliards d’euros au bénéfice des personnes âgées et des personnes handicapées</w:t>
      </w:r>
      <w:r>
        <w:t xml:space="preserve">. </w:t>
      </w:r>
    </w:p>
    <w:p w:rsidR="00E6456A" w:rsidRDefault="00E6456A" w:rsidP="00E6456A">
      <w:pPr>
        <w:pStyle w:val="Paragraphedeliste"/>
        <w:numPr>
          <w:ilvl w:val="0"/>
          <w:numId w:val="35"/>
        </w:numPr>
      </w:pPr>
      <w:r w:rsidRPr="002121BC">
        <w:rPr>
          <w:b/>
        </w:rPr>
        <w:t>1,962 milliard d’euros financera des actions pour les personnes âgées</w:t>
      </w:r>
      <w:r w:rsidR="002121BC">
        <w:rPr>
          <w:b/>
        </w:rPr>
        <w:t xml:space="preserve"> et notamment</w:t>
      </w:r>
      <w:r>
        <w:t> :</w:t>
      </w:r>
    </w:p>
    <w:p w:rsidR="00E6456A" w:rsidRDefault="002121BC" w:rsidP="00E6456A">
      <w:pPr>
        <w:pStyle w:val="Paragraphedeliste"/>
        <w:numPr>
          <w:ilvl w:val="1"/>
          <w:numId w:val="35"/>
        </w:numPr>
      </w:pPr>
      <w:r>
        <w:t xml:space="preserve">le </w:t>
      </w:r>
      <w:r w:rsidR="00E6456A" w:rsidRPr="003740CA">
        <w:t xml:space="preserve">fonctionnement et </w:t>
      </w:r>
      <w:r>
        <w:t xml:space="preserve">la </w:t>
      </w:r>
      <w:r w:rsidR="00E6456A" w:rsidRPr="003740CA">
        <w:t>modernisation des établissements et services médico-sociaux</w:t>
      </w:r>
      <w:r w:rsidR="00E6456A">
        <w:t xml:space="preserve"> pour personnes âgées, </w:t>
      </w:r>
    </w:p>
    <w:p w:rsidR="00E6456A" w:rsidRDefault="002121BC" w:rsidP="00E6456A">
      <w:pPr>
        <w:pStyle w:val="Paragraphedeliste"/>
        <w:numPr>
          <w:ilvl w:val="1"/>
          <w:numId w:val="35"/>
        </w:numPr>
      </w:pPr>
      <w:r>
        <w:t>une participation</w:t>
      </w:r>
      <w:r w:rsidR="00E6456A">
        <w:t xml:space="preserve"> au financement de</w:t>
      </w:r>
      <w:r w:rsidR="00E6456A" w:rsidRPr="003740CA">
        <w:t xml:space="preserve"> l’allocation personnali</w:t>
      </w:r>
      <w:r w:rsidR="00E6456A">
        <w:t xml:space="preserve">sée d’autonomie </w:t>
      </w:r>
      <w:r>
        <w:t>(</w:t>
      </w:r>
      <w:r w:rsidR="00E6456A" w:rsidRPr="003740CA">
        <w:t>APA</w:t>
      </w:r>
      <w:r>
        <w:t>)</w:t>
      </w:r>
      <w:r w:rsidR="00E6456A">
        <w:t>,</w:t>
      </w:r>
      <w:r w:rsidR="00E6456A" w:rsidRPr="00E6456A">
        <w:t xml:space="preserve"> </w:t>
      </w:r>
    </w:p>
    <w:p w:rsidR="00E6456A" w:rsidRDefault="002121BC" w:rsidP="00E6456A">
      <w:pPr>
        <w:pStyle w:val="Paragraphedeliste"/>
        <w:numPr>
          <w:ilvl w:val="1"/>
          <w:numId w:val="35"/>
        </w:numPr>
      </w:pPr>
      <w:r>
        <w:t xml:space="preserve">des </w:t>
      </w:r>
      <w:r w:rsidR="00E6456A" w:rsidRPr="003740CA">
        <w:t>actions de prévention de la perte d’autonomie (ateliers collectifs sur l’équilibre, le so</w:t>
      </w:r>
      <w:r w:rsidR="00E6456A" w:rsidRPr="003740CA">
        <w:t>m</w:t>
      </w:r>
      <w:r w:rsidR="00E6456A" w:rsidRPr="003740CA">
        <w:t>meil ou la mémoire, sensibilisation à la prévention des chutes, aide à l’acquisition de mat</w:t>
      </w:r>
      <w:r w:rsidR="00E6456A" w:rsidRPr="003740CA">
        <w:t>é</w:t>
      </w:r>
      <w:r w:rsidR="00E6456A" w:rsidRPr="003740CA">
        <w:t>riel adapté…)</w:t>
      </w:r>
      <w:r>
        <w:t> ;</w:t>
      </w:r>
    </w:p>
    <w:p w:rsidR="00E6456A" w:rsidRDefault="00E6456A" w:rsidP="00E6456A">
      <w:pPr>
        <w:pStyle w:val="Paragraphedeliste"/>
        <w:numPr>
          <w:ilvl w:val="0"/>
          <w:numId w:val="35"/>
        </w:numPr>
      </w:pPr>
      <w:r w:rsidRPr="002121BC">
        <w:rPr>
          <w:b/>
        </w:rPr>
        <w:t>894,7 millions d’euros seront dédiés à des actions pour les personnes handicapées</w:t>
      </w:r>
      <w:r w:rsidR="002121BC">
        <w:rPr>
          <w:b/>
        </w:rPr>
        <w:t xml:space="preserve"> comme</w:t>
      </w:r>
      <w:r>
        <w:t> :</w:t>
      </w:r>
    </w:p>
    <w:p w:rsidR="00E6456A" w:rsidRDefault="002121BC" w:rsidP="00E6456A">
      <w:pPr>
        <w:pStyle w:val="Paragraphedeliste"/>
        <w:numPr>
          <w:ilvl w:val="1"/>
          <w:numId w:val="35"/>
        </w:numPr>
      </w:pPr>
      <w:r>
        <w:t xml:space="preserve">le </w:t>
      </w:r>
      <w:r w:rsidR="00E6456A" w:rsidRPr="003740CA">
        <w:t>fonctionnement et modernisation des établissements et services médico-sociaux</w:t>
      </w:r>
      <w:r w:rsidR="00E6456A">
        <w:t xml:space="preserve"> pour personnes handicapées, </w:t>
      </w:r>
    </w:p>
    <w:p w:rsidR="00E6456A" w:rsidRDefault="002121BC" w:rsidP="00E6456A">
      <w:pPr>
        <w:pStyle w:val="Paragraphedeliste"/>
        <w:numPr>
          <w:ilvl w:val="1"/>
          <w:numId w:val="35"/>
        </w:numPr>
      </w:pPr>
      <w:r>
        <w:t>une participation</w:t>
      </w:r>
      <w:r w:rsidR="00E6456A">
        <w:t xml:space="preserve"> au financement de</w:t>
      </w:r>
      <w:r w:rsidR="00E6456A" w:rsidRPr="00E6456A">
        <w:t xml:space="preserve"> </w:t>
      </w:r>
      <w:r w:rsidR="00E6456A" w:rsidRPr="003740CA">
        <w:t>la prestation de compensation du handicap (PCH)</w:t>
      </w:r>
      <w:r>
        <w:t>,</w:t>
      </w:r>
    </w:p>
    <w:p w:rsidR="00E6456A" w:rsidRDefault="002121BC" w:rsidP="002121BC">
      <w:pPr>
        <w:pStyle w:val="Paragraphedeliste"/>
        <w:numPr>
          <w:ilvl w:val="1"/>
          <w:numId w:val="35"/>
        </w:numPr>
      </w:pPr>
      <w:r>
        <w:t xml:space="preserve">le </w:t>
      </w:r>
      <w:r w:rsidR="00E6456A">
        <w:t xml:space="preserve">financement </w:t>
      </w:r>
      <w:r w:rsidR="00E6456A" w:rsidRPr="00E6456A">
        <w:t>du fonctionnement des maisons départementales des personnes handic</w:t>
      </w:r>
      <w:r w:rsidR="00E6456A" w:rsidRPr="00E6456A">
        <w:t>a</w:t>
      </w:r>
      <w:r w:rsidR="00E6456A" w:rsidRPr="00E6456A">
        <w:t xml:space="preserve">pées (MDPH), lieux d’information et d’accompagnement des personnes </w:t>
      </w:r>
      <w:r>
        <w:t>handicapées et de leurs proches ;</w:t>
      </w:r>
    </w:p>
    <w:p w:rsidR="00E6456A" w:rsidRDefault="00E6456A" w:rsidP="00E6456A">
      <w:pPr>
        <w:pStyle w:val="Paragraphedeliste"/>
        <w:numPr>
          <w:ilvl w:val="0"/>
          <w:numId w:val="35"/>
        </w:numPr>
      </w:pPr>
      <w:r w:rsidRPr="002121BC">
        <w:rPr>
          <w:b/>
        </w:rPr>
        <w:t>15 millions d’euros permettront de développer de nouvelles formes d’habitat pour les pe</w:t>
      </w:r>
      <w:r w:rsidRPr="002121BC">
        <w:rPr>
          <w:b/>
        </w:rPr>
        <w:t>r</w:t>
      </w:r>
      <w:r w:rsidRPr="002121BC">
        <w:rPr>
          <w:b/>
        </w:rPr>
        <w:t>sonnes âgées et les personnes handicapées</w:t>
      </w:r>
      <w:r w:rsidR="00A91775">
        <w:t> :</w:t>
      </w:r>
      <w:r w:rsidRPr="003740CA">
        <w:t xml:space="preserve"> l’habitat inclusif (mesure de la Loi Élan promulguée le 27 novembre 2018)</w:t>
      </w:r>
    </w:p>
    <w:p w:rsidR="00E6456A" w:rsidRDefault="00E6456A" w:rsidP="00E6456A">
      <w:pPr>
        <w:pStyle w:val="Paragraphedeliste"/>
        <w:numPr>
          <w:ilvl w:val="0"/>
          <w:numId w:val="35"/>
        </w:numPr>
      </w:pPr>
      <w:r w:rsidRPr="002121BC">
        <w:rPr>
          <w:b/>
        </w:rPr>
        <w:t>6,3 millions d’euros permettront de renforcer</w:t>
      </w:r>
      <w:r>
        <w:t xml:space="preserve"> </w:t>
      </w:r>
      <w:r w:rsidRPr="002121BC">
        <w:rPr>
          <w:b/>
        </w:rPr>
        <w:t>l’accompagnement des proches aidants</w:t>
      </w:r>
      <w:r>
        <w:t xml:space="preserve"> de pe</w:t>
      </w:r>
      <w:r>
        <w:t>r</w:t>
      </w:r>
      <w:r>
        <w:t>sonnes en perte d’autonomie et de soutenir le développement de l’accueil familial (une solution d’hébergement pour les personnes âgées ou les personnes handicapées qui ne peuvent ou ne ve</w:t>
      </w:r>
      <w:r>
        <w:t>u</w:t>
      </w:r>
      <w:r>
        <w:t>lent plus vivre chez elles).</w:t>
      </w:r>
    </w:p>
    <w:p w:rsidR="00A71C7C" w:rsidRDefault="00861ED6" w:rsidP="00861ED6">
      <w:pPr>
        <w:jc w:val="center"/>
        <w:rPr>
          <w:rFonts w:cs="Arial"/>
          <w:b/>
          <w:bCs/>
          <w:color w:val="5AAB45"/>
          <w:sz w:val="24"/>
        </w:rPr>
      </w:pPr>
      <w:r>
        <w:rPr>
          <w:noProof/>
        </w:rPr>
        <w:drawing>
          <wp:inline distT="0" distB="0" distL="0" distR="0" wp14:anchorId="08D8C16E" wp14:editId="4130386E">
            <wp:extent cx="3342243" cy="255454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42242" cy="2554545"/>
                    </a:xfrm>
                    <a:prstGeom prst="rect">
                      <a:avLst/>
                    </a:prstGeom>
                  </pic:spPr>
                </pic:pic>
              </a:graphicData>
            </a:graphic>
          </wp:inline>
        </w:drawing>
      </w:r>
    </w:p>
    <w:p w:rsidR="00D70BD3" w:rsidRDefault="005C013E" w:rsidP="002A39E3">
      <w:pPr>
        <w:rPr>
          <w:rFonts w:cs="Arial"/>
          <w:b/>
          <w:bCs/>
          <w:color w:val="5AAB45"/>
          <w:sz w:val="24"/>
        </w:rPr>
      </w:pPr>
      <w:r w:rsidRPr="005C013E">
        <w:rPr>
          <w:rFonts w:cs="Arial"/>
          <w:b/>
          <w:bCs/>
          <w:color w:val="5AAB45"/>
          <w:sz w:val="24"/>
        </w:rPr>
        <w:lastRenderedPageBreak/>
        <w:t>L’évolution des recettes de la journée de solidarité au bénéfice des personnes âgées et des personnes handicapées</w:t>
      </w:r>
    </w:p>
    <w:p w:rsidR="005C013E" w:rsidRDefault="005C013E" w:rsidP="005C013E">
      <w:pPr>
        <w:rPr>
          <w:rFonts w:cs="Arial"/>
          <w:sz w:val="24"/>
        </w:rPr>
      </w:pPr>
    </w:p>
    <w:p w:rsidR="005C013E" w:rsidRPr="0070525B" w:rsidRDefault="005C013E" w:rsidP="005C013E">
      <w:r w:rsidRPr="00861ED6">
        <w:t xml:space="preserve">Entre 2004 et </w:t>
      </w:r>
      <w:r w:rsidR="00171E01" w:rsidRPr="00861ED6">
        <w:t>2019</w:t>
      </w:r>
      <w:r w:rsidRPr="00861ED6">
        <w:t xml:space="preserve">, la contribution solidarité autonomie (CSA) a rapporté </w:t>
      </w:r>
      <w:r w:rsidR="00171E01" w:rsidRPr="00861ED6">
        <w:t>34,9</w:t>
      </w:r>
      <w:r w:rsidRPr="00861ED6">
        <w:t xml:space="preserve"> milliards d’euros</w:t>
      </w:r>
      <w:r w:rsidR="00171E01" w:rsidRPr="00861ED6">
        <w:t xml:space="preserve"> au bénéfice des personnes âgées et des personnes handicapées</w:t>
      </w:r>
      <w:r w:rsidRPr="00861ED6">
        <w:t xml:space="preserve"> et la contribution additionnelle de solidarité pour l’autonomie (CASA) 4</w:t>
      </w:r>
      <w:r w:rsidR="00171E01" w:rsidRPr="00861ED6">
        <w:t>,9</w:t>
      </w:r>
      <w:r w:rsidRPr="00861ED6">
        <w:t xml:space="preserve"> milliards d’euros</w:t>
      </w:r>
      <w:r w:rsidR="00171E01">
        <w:t xml:space="preserve"> depuis sa création en 2013</w:t>
      </w:r>
      <w:r w:rsidRPr="0070525B">
        <w:t>.</w:t>
      </w:r>
    </w:p>
    <w:p w:rsidR="005C013E" w:rsidRDefault="005C013E" w:rsidP="005C013E"/>
    <w:p w:rsidR="00D70BD3" w:rsidRDefault="00785C95">
      <w:pPr>
        <w:spacing w:after="0" w:line="240" w:lineRule="auto"/>
        <w:contextualSpacing w:val="0"/>
      </w:pPr>
      <w:r>
        <w:t xml:space="preserve"> </w:t>
      </w:r>
      <w:r w:rsidR="00171E01">
        <w:rPr>
          <w:noProof/>
        </w:rPr>
        <w:drawing>
          <wp:inline distT="0" distB="0" distL="0" distR="0" wp14:anchorId="2D0D2471" wp14:editId="6C3BD67B">
            <wp:extent cx="6477000" cy="3832860"/>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C013E" w:rsidRDefault="005C013E">
      <w:pPr>
        <w:spacing w:after="0" w:line="240" w:lineRule="auto"/>
        <w:contextualSpacing w:val="0"/>
      </w:pPr>
    </w:p>
    <w:p w:rsidR="005C013E" w:rsidRDefault="005C013E">
      <w:pPr>
        <w:spacing w:after="0" w:line="240" w:lineRule="auto"/>
        <w:contextualSpacing w:val="0"/>
      </w:pPr>
      <w:r>
        <w:br w:type="page"/>
      </w:r>
    </w:p>
    <w:p w:rsidR="005C013E" w:rsidRDefault="005C013E" w:rsidP="005C013E">
      <w:pPr>
        <w:pStyle w:val="06Titreniveau3"/>
      </w:pPr>
      <w:r>
        <w:lastRenderedPageBreak/>
        <w:t xml:space="preserve">Les recettes de la journée de solidarité dans le budget de la CNSA et dans le financement de l’aide à l’autonomie des personnes âgées et des personnes handicapées </w:t>
      </w:r>
    </w:p>
    <w:p w:rsidR="005C013E" w:rsidRDefault="005C013E" w:rsidP="005C013E">
      <w:pPr>
        <w:pStyle w:val="07Intertitre"/>
      </w:pPr>
      <w:r>
        <w:t>Les recettes de la journée de solidarité dans le budget de la Caisse nationale de solidarité pour l’autonomie (CNSA)</w:t>
      </w:r>
    </w:p>
    <w:p w:rsidR="005C013E" w:rsidRDefault="005C013E" w:rsidP="005C013E">
      <w:pPr>
        <w:spacing w:after="0" w:line="240" w:lineRule="auto"/>
        <w:contextualSpacing w:val="0"/>
      </w:pPr>
      <w:r>
        <w:t xml:space="preserve">En 2019, la CSA et la CASA représentent environ </w:t>
      </w:r>
      <w:r w:rsidR="00A91775">
        <w:t>10,8 </w:t>
      </w:r>
      <w:r w:rsidR="00D213CD">
        <w:t xml:space="preserve">% </w:t>
      </w:r>
      <w:r>
        <w:t>du budget total de la Caisse nationale de solidarité pour l’autonomie (27 milliards d’euros).</w:t>
      </w:r>
    </w:p>
    <w:p w:rsidR="005C013E" w:rsidRDefault="005C013E" w:rsidP="005C013E">
      <w:pPr>
        <w:spacing w:after="0" w:line="240" w:lineRule="auto"/>
        <w:contextualSpacing w:val="0"/>
      </w:pPr>
    </w:p>
    <w:p w:rsidR="005C013E" w:rsidRDefault="005C013E" w:rsidP="005C013E">
      <w:pPr>
        <w:spacing w:after="0" w:line="240" w:lineRule="auto"/>
        <w:contextualSpacing w:val="0"/>
      </w:pPr>
      <w:r>
        <w:t>En effet, outre la CSA et la CASA, la Caisse nationale de solidarité pour l’autonomie répartit d’autres re</w:t>
      </w:r>
      <w:r>
        <w:t>s</w:t>
      </w:r>
      <w:r>
        <w:t>sources qui contribuent au financement de la prise en charge des personnes âgées et des personnes hand</w:t>
      </w:r>
      <w:r>
        <w:t>i</w:t>
      </w:r>
      <w:r>
        <w:t>capées à domicile et en établissement, notamment</w:t>
      </w:r>
      <w:r w:rsidR="00A91775">
        <w:t> :</w:t>
      </w:r>
      <w:r>
        <w:t xml:space="preserve"> </w:t>
      </w:r>
    </w:p>
    <w:p w:rsidR="005C013E" w:rsidRDefault="005C013E" w:rsidP="005C013E">
      <w:pPr>
        <w:spacing w:after="0" w:line="240" w:lineRule="auto"/>
        <w:contextualSpacing w:val="0"/>
      </w:pPr>
    </w:p>
    <w:p w:rsidR="005C013E" w:rsidRPr="00861ED6" w:rsidRDefault="005C013E" w:rsidP="005C013E">
      <w:pPr>
        <w:pStyle w:val="Paragraphedeliste"/>
        <w:numPr>
          <w:ilvl w:val="0"/>
          <w:numId w:val="31"/>
        </w:numPr>
        <w:spacing w:after="0" w:line="240" w:lineRule="auto"/>
        <w:contextualSpacing w:val="0"/>
      </w:pPr>
      <w:r>
        <w:t xml:space="preserve">des crédits de l’assurance maladie destinés </w:t>
      </w:r>
      <w:r w:rsidRPr="00861ED6">
        <w:t>aux établissements et services médico-sociaux pour les personnes âgées et les personnes handicapées (l’ONDAM  médico-social</w:t>
      </w:r>
      <w:r w:rsidR="00A91775">
        <w:t> :</w:t>
      </w:r>
      <w:r w:rsidRPr="00861ED6">
        <w:t xml:space="preserve"> 20,8 milliards en 2019)</w:t>
      </w:r>
      <w:r w:rsidR="00A91775">
        <w:t> ;</w:t>
      </w:r>
    </w:p>
    <w:p w:rsidR="005C013E" w:rsidRPr="00861ED6" w:rsidRDefault="005C013E" w:rsidP="005C013E">
      <w:pPr>
        <w:pStyle w:val="Paragraphedeliste"/>
        <w:numPr>
          <w:ilvl w:val="0"/>
          <w:numId w:val="31"/>
        </w:numPr>
        <w:spacing w:after="0" w:line="240" w:lineRule="auto"/>
        <w:contextualSpacing w:val="0"/>
      </w:pPr>
      <w:r w:rsidRPr="00861ED6">
        <w:t>une part de contribution sociale généralisée (2,26 milliards en 2019).</w:t>
      </w:r>
    </w:p>
    <w:p w:rsidR="005C013E" w:rsidRDefault="005C013E" w:rsidP="005C013E">
      <w:pPr>
        <w:spacing w:after="0" w:line="240" w:lineRule="auto"/>
        <w:contextualSpacing w:val="0"/>
      </w:pPr>
    </w:p>
    <w:p w:rsidR="005C013E" w:rsidRDefault="005C013E" w:rsidP="005C013E">
      <w:pPr>
        <w:spacing w:after="0" w:line="240" w:lineRule="auto"/>
        <w:contextualSpacing w:val="0"/>
      </w:pPr>
    </w:p>
    <w:p w:rsidR="005C013E" w:rsidRDefault="005C013E" w:rsidP="005C013E">
      <w:pPr>
        <w:pStyle w:val="07Intertitre"/>
      </w:pPr>
      <w:r>
        <w:t xml:space="preserve">Les recettes de la journée de solidarité dans le financement de l’aide à l’autonomie des personnes âgées et des personnes handicapées </w:t>
      </w:r>
    </w:p>
    <w:p w:rsidR="005C013E" w:rsidRDefault="005C013E" w:rsidP="005C013E">
      <w:pPr>
        <w:spacing w:after="0" w:line="240" w:lineRule="auto"/>
        <w:contextualSpacing w:val="0"/>
      </w:pPr>
      <w:r>
        <w:t xml:space="preserve">En 2017, les recettes de la journée de solidarité ont représenté environ </w:t>
      </w:r>
      <w:r w:rsidR="00A91775">
        <w:t>4,6 </w:t>
      </w:r>
      <w:r>
        <w:t>% de la contribution des finances publiques à la compensation de la perte d’autonomie des personnes handicapées et des personnes âgées.</w:t>
      </w:r>
    </w:p>
    <w:p w:rsidR="005C013E" w:rsidRDefault="005C013E" w:rsidP="005C013E">
      <w:pPr>
        <w:spacing w:after="0" w:line="240" w:lineRule="auto"/>
        <w:contextualSpacing w:val="0"/>
      </w:pPr>
    </w:p>
    <w:p w:rsidR="00723A69" w:rsidRDefault="00861ED6" w:rsidP="005C013E">
      <w:pPr>
        <w:spacing w:after="0" w:line="240" w:lineRule="auto"/>
        <w:contextualSpacing w:val="0"/>
      </w:pPr>
      <w:r>
        <w:rPr>
          <w:noProof/>
        </w:rPr>
        <w:drawing>
          <wp:inline distT="0" distB="0" distL="0" distR="0" wp14:anchorId="7586CC10" wp14:editId="4F4F7E91">
            <wp:extent cx="5743575" cy="35147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43575" cy="3514725"/>
                    </a:xfrm>
                    <a:prstGeom prst="rect">
                      <a:avLst/>
                    </a:prstGeom>
                  </pic:spPr>
                </pic:pic>
              </a:graphicData>
            </a:graphic>
          </wp:inline>
        </w:drawing>
      </w:r>
    </w:p>
    <w:p w:rsidR="00723A69" w:rsidRDefault="00723A69">
      <w:pPr>
        <w:spacing w:after="0" w:line="240" w:lineRule="auto"/>
        <w:contextualSpacing w:val="0"/>
        <w:rPr>
          <w:highlight w:val="yellow"/>
        </w:rPr>
      </w:pPr>
      <w:r>
        <w:rPr>
          <w:highlight w:val="yellow"/>
        </w:rPr>
        <w:br w:type="page"/>
      </w:r>
    </w:p>
    <w:p w:rsidR="00723A69" w:rsidRDefault="00723A69" w:rsidP="00723A69">
      <w:pPr>
        <w:pStyle w:val="06Titreniveau3"/>
      </w:pPr>
      <w:r>
        <w:lastRenderedPageBreak/>
        <w:t xml:space="preserve">Panorama </w:t>
      </w:r>
      <w:r w:rsidR="00C03843">
        <w:t xml:space="preserve">chiffré </w:t>
      </w:r>
      <w:r>
        <w:t>de l’accompagnement des personnes âgées en perte d’autonomie</w:t>
      </w:r>
    </w:p>
    <w:p w:rsidR="00723A69" w:rsidRDefault="00723A69" w:rsidP="00723A69">
      <w:pPr>
        <w:spacing w:after="0" w:line="240" w:lineRule="auto"/>
        <w:contextualSpacing w:val="0"/>
      </w:pPr>
    </w:p>
    <w:p w:rsidR="00723A69" w:rsidRDefault="00723A69" w:rsidP="00723A69">
      <w:pPr>
        <w:spacing w:after="0" w:line="240" w:lineRule="auto"/>
        <w:contextualSpacing w:val="0"/>
      </w:pPr>
      <w:r w:rsidRPr="00723A69">
        <w:rPr>
          <w:b/>
        </w:rPr>
        <w:t xml:space="preserve">En 2017, </w:t>
      </w:r>
      <w:r w:rsidR="00A91775">
        <w:rPr>
          <w:b/>
        </w:rPr>
        <w:t>7,6 </w:t>
      </w:r>
      <w:r w:rsidRPr="00723A69">
        <w:rPr>
          <w:b/>
        </w:rPr>
        <w:t>% de la population française avait plus de 60 ans</w:t>
      </w:r>
      <w:r>
        <w:t>. Cela représente 17,6 millions de Fra</w:t>
      </w:r>
      <w:r>
        <w:t>n</w:t>
      </w:r>
      <w:r>
        <w:t>çais.</w:t>
      </w:r>
    </w:p>
    <w:p w:rsidR="00723A69" w:rsidRPr="00723A69" w:rsidRDefault="00723A69" w:rsidP="00723A69">
      <w:pPr>
        <w:spacing w:after="0" w:line="240" w:lineRule="auto"/>
        <w:contextualSpacing w:val="0"/>
        <w:rPr>
          <w:sz w:val="18"/>
        </w:rPr>
      </w:pPr>
      <w:r w:rsidRPr="00723A69">
        <w:rPr>
          <w:sz w:val="18"/>
        </w:rPr>
        <w:t>Sources</w:t>
      </w:r>
      <w:r w:rsidR="00A91775">
        <w:rPr>
          <w:sz w:val="18"/>
        </w:rPr>
        <w:t> :</w:t>
      </w:r>
      <w:r w:rsidRPr="00723A69">
        <w:rPr>
          <w:sz w:val="18"/>
        </w:rPr>
        <w:t xml:space="preserve"> DREES, enquête Aide sociale des départements ; INSEE, estimations de population.</w:t>
      </w:r>
    </w:p>
    <w:p w:rsidR="00723A69" w:rsidRDefault="00723A69" w:rsidP="00723A69">
      <w:pPr>
        <w:spacing w:after="0" w:line="240" w:lineRule="auto"/>
        <w:contextualSpacing w:val="0"/>
      </w:pPr>
    </w:p>
    <w:p w:rsidR="00723A69" w:rsidRPr="00723A69" w:rsidRDefault="00723A69" w:rsidP="00723A69">
      <w:pPr>
        <w:spacing w:after="0" w:line="240" w:lineRule="auto"/>
        <w:contextualSpacing w:val="0"/>
        <w:rPr>
          <w:b/>
        </w:rPr>
      </w:pPr>
      <w:r w:rsidRPr="00723A69">
        <w:rPr>
          <w:b/>
        </w:rPr>
        <w:t xml:space="preserve">23,6 </w:t>
      </w:r>
      <w:r>
        <w:rPr>
          <w:b/>
        </w:rPr>
        <w:t>milliards d’euros</w:t>
      </w:r>
      <w:r w:rsidRPr="00723A69">
        <w:rPr>
          <w:b/>
        </w:rPr>
        <w:t xml:space="preserve"> ont été consacrés à la compensation de la perte d’autonomie des personnes âgées en 2017.</w:t>
      </w:r>
    </w:p>
    <w:p w:rsidR="00723A69" w:rsidRPr="00723A69" w:rsidRDefault="00723A69" w:rsidP="00723A69">
      <w:pPr>
        <w:spacing w:after="0" w:line="240" w:lineRule="auto"/>
        <w:contextualSpacing w:val="0"/>
        <w:rPr>
          <w:sz w:val="18"/>
        </w:rPr>
      </w:pPr>
      <w:r w:rsidRPr="00723A69">
        <w:rPr>
          <w:sz w:val="18"/>
        </w:rPr>
        <w:t>Source: LFSS 2019.</w:t>
      </w:r>
    </w:p>
    <w:p w:rsidR="00723A69" w:rsidRDefault="00723A69" w:rsidP="00723A69">
      <w:pPr>
        <w:spacing w:after="0" w:line="240" w:lineRule="auto"/>
        <w:contextualSpacing w:val="0"/>
      </w:pPr>
    </w:p>
    <w:p w:rsidR="00723A69" w:rsidRDefault="00A91775" w:rsidP="00723A69">
      <w:pPr>
        <w:spacing w:after="0" w:line="240" w:lineRule="auto"/>
        <w:contextualSpacing w:val="0"/>
      </w:pPr>
      <w:r>
        <w:rPr>
          <w:b/>
        </w:rPr>
        <w:t>1 309 916</w:t>
      </w:r>
      <w:r w:rsidR="00723A69" w:rsidRPr="00723A69">
        <w:rPr>
          <w:b/>
        </w:rPr>
        <w:t xml:space="preserve"> personnes âgées ont été </w:t>
      </w:r>
      <w:r w:rsidR="002B33BB">
        <w:rPr>
          <w:b/>
        </w:rPr>
        <w:t>aidées</w:t>
      </w:r>
      <w:r w:rsidR="00723A69" w:rsidRPr="00723A69">
        <w:rPr>
          <w:b/>
        </w:rPr>
        <w:t xml:space="preserve"> au </w:t>
      </w:r>
      <w:r w:rsidR="002B33BB">
        <w:rPr>
          <w:b/>
        </w:rPr>
        <w:t>moyen</w:t>
      </w:r>
      <w:r w:rsidR="00723A69" w:rsidRPr="00723A69">
        <w:rPr>
          <w:b/>
        </w:rPr>
        <w:t xml:space="preserve"> de l’allocation personnalisée d’autonomie (APA) en décembre 2017</w:t>
      </w:r>
      <w:r>
        <w:t> :</w:t>
      </w:r>
      <w:r w:rsidR="00723A69">
        <w:t xml:space="preserve"> dont</w:t>
      </w:r>
    </w:p>
    <w:p w:rsidR="00723A69" w:rsidRDefault="00A91775" w:rsidP="00723A69">
      <w:pPr>
        <w:pStyle w:val="Paragraphedeliste"/>
        <w:numPr>
          <w:ilvl w:val="0"/>
          <w:numId w:val="32"/>
        </w:numPr>
        <w:spacing w:after="0" w:line="240" w:lineRule="auto"/>
        <w:contextualSpacing w:val="0"/>
      </w:pPr>
      <w:r>
        <w:t>768 837</w:t>
      </w:r>
      <w:r w:rsidR="00723A69">
        <w:t xml:space="preserve"> personnes vivant à domicile</w:t>
      </w:r>
    </w:p>
    <w:p w:rsidR="00723A69" w:rsidRDefault="00A91775" w:rsidP="00723A69">
      <w:pPr>
        <w:pStyle w:val="Paragraphedeliste"/>
        <w:numPr>
          <w:ilvl w:val="0"/>
          <w:numId w:val="32"/>
        </w:numPr>
        <w:spacing w:after="0" w:line="240" w:lineRule="auto"/>
        <w:contextualSpacing w:val="0"/>
      </w:pPr>
      <w:r>
        <w:t>541 079</w:t>
      </w:r>
      <w:r w:rsidR="00723A69">
        <w:t xml:space="preserve"> personnes vivant en établissement</w:t>
      </w:r>
    </w:p>
    <w:p w:rsidR="00723A69" w:rsidRPr="00723A69" w:rsidRDefault="00723A69" w:rsidP="00723A69">
      <w:pPr>
        <w:spacing w:after="0" w:line="240" w:lineRule="auto"/>
        <w:contextualSpacing w:val="0"/>
        <w:rPr>
          <w:sz w:val="18"/>
        </w:rPr>
      </w:pPr>
      <w:r w:rsidRPr="00723A69">
        <w:rPr>
          <w:sz w:val="18"/>
        </w:rPr>
        <w:t>Source</w:t>
      </w:r>
      <w:r w:rsidR="00A91775">
        <w:rPr>
          <w:sz w:val="18"/>
        </w:rPr>
        <w:t> :</w:t>
      </w:r>
      <w:r w:rsidRPr="00723A69">
        <w:rPr>
          <w:sz w:val="18"/>
        </w:rPr>
        <w:t xml:space="preserve"> DREES, </w:t>
      </w:r>
      <w:r w:rsidRPr="00723A69">
        <w:rPr>
          <w:i/>
          <w:sz w:val="18"/>
        </w:rPr>
        <w:t>enquêtes Aide sociale série longue &lt; 2000-2017</w:t>
      </w:r>
      <w:r w:rsidRPr="00723A69">
        <w:rPr>
          <w:sz w:val="18"/>
        </w:rPr>
        <w:t>.</w:t>
      </w:r>
    </w:p>
    <w:p w:rsidR="00723A69" w:rsidRDefault="00723A69" w:rsidP="00723A69">
      <w:pPr>
        <w:spacing w:after="0" w:line="240" w:lineRule="auto"/>
        <w:contextualSpacing w:val="0"/>
      </w:pPr>
    </w:p>
    <w:p w:rsidR="00723A69" w:rsidRDefault="00723A69" w:rsidP="00723A69">
      <w:pPr>
        <w:spacing w:after="0" w:line="240" w:lineRule="auto"/>
        <w:contextualSpacing w:val="0"/>
      </w:pPr>
      <w:r w:rsidRPr="00723A69">
        <w:rPr>
          <w:b/>
        </w:rPr>
        <w:t>Les départements ont consacré environ 5,9 milliards d’euros au financement de l’APA en 2018</w:t>
      </w:r>
      <w:r>
        <w:t xml:space="preserve"> (avec une participation de 2,48 milliards d’euros de la CNSA)</w:t>
      </w:r>
    </w:p>
    <w:p w:rsidR="00723A69" w:rsidRPr="00723A69" w:rsidRDefault="00723A69" w:rsidP="00723A69">
      <w:pPr>
        <w:spacing w:after="0" w:line="240" w:lineRule="auto"/>
        <w:contextualSpacing w:val="0"/>
        <w:rPr>
          <w:sz w:val="18"/>
        </w:rPr>
      </w:pPr>
      <w:r w:rsidRPr="00723A69">
        <w:rPr>
          <w:sz w:val="18"/>
        </w:rPr>
        <w:t>Source</w:t>
      </w:r>
      <w:r w:rsidR="00A91775">
        <w:rPr>
          <w:sz w:val="18"/>
        </w:rPr>
        <w:t> :</w:t>
      </w:r>
      <w:r w:rsidRPr="00723A69">
        <w:rPr>
          <w:sz w:val="18"/>
        </w:rPr>
        <w:t xml:space="preserve"> CNSA</w:t>
      </w:r>
    </w:p>
    <w:p w:rsidR="00723A69" w:rsidRDefault="00723A69" w:rsidP="00723A69">
      <w:pPr>
        <w:spacing w:after="0" w:line="240" w:lineRule="auto"/>
        <w:contextualSpacing w:val="0"/>
      </w:pPr>
    </w:p>
    <w:p w:rsidR="00723A69" w:rsidRPr="00723A69" w:rsidRDefault="00723A69" w:rsidP="00723A69">
      <w:pPr>
        <w:spacing w:after="0" w:line="240" w:lineRule="auto"/>
        <w:contextualSpacing w:val="0"/>
        <w:rPr>
          <w:b/>
        </w:rPr>
      </w:pPr>
      <w:r w:rsidRPr="00723A69">
        <w:rPr>
          <w:b/>
        </w:rPr>
        <w:t xml:space="preserve">L’objectif global de dépenses pour les personnes âgées (OGD PA) a progressé de </w:t>
      </w:r>
      <w:r w:rsidR="00A91775">
        <w:rPr>
          <w:b/>
        </w:rPr>
        <w:t>106 </w:t>
      </w:r>
      <w:r w:rsidRPr="00723A69">
        <w:rPr>
          <w:b/>
        </w:rPr>
        <w:t>% entre 2006 et 2018.</w:t>
      </w:r>
    </w:p>
    <w:p w:rsidR="00723A69" w:rsidRDefault="00723A69" w:rsidP="00723A69">
      <w:pPr>
        <w:spacing w:after="0" w:line="240" w:lineRule="auto"/>
        <w:contextualSpacing w:val="0"/>
      </w:pPr>
    </w:p>
    <w:p w:rsidR="00723A69" w:rsidRDefault="00723A69" w:rsidP="00723A69">
      <w:pPr>
        <w:spacing w:after="0" w:line="240" w:lineRule="auto"/>
        <w:contextualSpacing w:val="0"/>
      </w:pPr>
      <w:r w:rsidRPr="00723A69">
        <w:rPr>
          <w:b/>
        </w:rPr>
        <w:t xml:space="preserve">On dénombre plus de </w:t>
      </w:r>
      <w:r w:rsidR="00A91775">
        <w:rPr>
          <w:b/>
        </w:rPr>
        <w:t>609 000</w:t>
      </w:r>
      <w:r w:rsidRPr="00723A69">
        <w:rPr>
          <w:b/>
        </w:rPr>
        <w:t xml:space="preserve"> places pour personnes âgées dépendantes</w:t>
      </w:r>
      <w:r>
        <w:t>, y compris en accueil temp</w:t>
      </w:r>
      <w:r>
        <w:t>o</w:t>
      </w:r>
      <w:r>
        <w:t xml:space="preserve">raire, dans 7 532 </w:t>
      </w:r>
      <w:r w:rsidR="00A91775">
        <w:t>établissements</w:t>
      </w:r>
      <w:r>
        <w:t xml:space="preserve"> d’hébergement pour personnes âgées dépendantes (EHPAD) en 2018.</w:t>
      </w:r>
    </w:p>
    <w:p w:rsidR="00723A69" w:rsidRPr="00723A69" w:rsidRDefault="00723A69" w:rsidP="00723A69">
      <w:pPr>
        <w:spacing w:after="0" w:line="240" w:lineRule="auto"/>
        <w:contextualSpacing w:val="0"/>
        <w:rPr>
          <w:sz w:val="18"/>
        </w:rPr>
      </w:pPr>
      <w:r w:rsidRPr="00723A69">
        <w:rPr>
          <w:sz w:val="18"/>
        </w:rPr>
        <w:t>Source</w:t>
      </w:r>
      <w:r w:rsidR="00A91775">
        <w:rPr>
          <w:sz w:val="18"/>
        </w:rPr>
        <w:t> :</w:t>
      </w:r>
      <w:r w:rsidRPr="00723A69">
        <w:rPr>
          <w:sz w:val="18"/>
        </w:rPr>
        <w:t xml:space="preserve"> DREES, </w:t>
      </w:r>
      <w:r w:rsidRPr="00723A69">
        <w:rPr>
          <w:i/>
          <w:sz w:val="18"/>
        </w:rPr>
        <w:t>Panorama statistique Jeunesse Sports Cohésion sociale 2017</w:t>
      </w:r>
      <w:r w:rsidRPr="00723A69">
        <w:rPr>
          <w:sz w:val="18"/>
        </w:rPr>
        <w:t>.</w:t>
      </w:r>
    </w:p>
    <w:p w:rsidR="00723A69" w:rsidRDefault="00723A69" w:rsidP="00723A69">
      <w:pPr>
        <w:spacing w:after="0" w:line="240" w:lineRule="auto"/>
        <w:contextualSpacing w:val="0"/>
      </w:pPr>
    </w:p>
    <w:p w:rsidR="00723A69" w:rsidRDefault="00723A69" w:rsidP="00723A69">
      <w:pPr>
        <w:spacing w:after="0" w:line="240" w:lineRule="auto"/>
        <w:contextualSpacing w:val="0"/>
      </w:pPr>
      <w:r w:rsidRPr="00723A69">
        <w:rPr>
          <w:b/>
        </w:rPr>
        <w:t xml:space="preserve">En 2018, on estime qu’environ </w:t>
      </w:r>
      <w:r w:rsidR="00A91775">
        <w:rPr>
          <w:b/>
        </w:rPr>
        <w:t>830 000</w:t>
      </w:r>
      <w:r w:rsidRPr="00723A69">
        <w:rPr>
          <w:b/>
        </w:rPr>
        <w:t xml:space="preserve"> équivalents temps plein (ETP) sont employés auprès des personnes âgées en perte d’autonomie</w:t>
      </w:r>
      <w:r w:rsidR="00A91775">
        <w:t> :</w:t>
      </w:r>
    </w:p>
    <w:p w:rsidR="00723A69" w:rsidRDefault="00A91775" w:rsidP="00723A69">
      <w:pPr>
        <w:pStyle w:val="Paragraphedeliste"/>
        <w:numPr>
          <w:ilvl w:val="0"/>
          <w:numId w:val="33"/>
        </w:numPr>
        <w:spacing w:after="0" w:line="240" w:lineRule="auto"/>
        <w:contextualSpacing w:val="0"/>
      </w:pPr>
      <w:r>
        <w:t>430 000</w:t>
      </w:r>
      <w:r w:rsidR="00723A69">
        <w:t xml:space="preserve"> ETP en établissements (dont </w:t>
      </w:r>
      <w:r>
        <w:t>380 000</w:t>
      </w:r>
      <w:r w:rsidR="00723A69">
        <w:t xml:space="preserve"> en EHPAD),</w:t>
      </w:r>
    </w:p>
    <w:p w:rsidR="00723A69" w:rsidRDefault="00A91775" w:rsidP="00723A69">
      <w:pPr>
        <w:pStyle w:val="Paragraphedeliste"/>
        <w:numPr>
          <w:ilvl w:val="0"/>
          <w:numId w:val="33"/>
        </w:numPr>
        <w:spacing w:after="0" w:line="240" w:lineRule="auto"/>
        <w:contextualSpacing w:val="0"/>
      </w:pPr>
      <w:r>
        <w:t>270 000</w:t>
      </w:r>
      <w:r w:rsidR="00723A69">
        <w:t xml:space="preserve"> ETP dans les services d’aide et d’accompagnement à domicile,</w:t>
      </w:r>
    </w:p>
    <w:p w:rsidR="00723A69" w:rsidRDefault="00723A69" w:rsidP="00723A69">
      <w:pPr>
        <w:pStyle w:val="Paragraphedeliste"/>
        <w:numPr>
          <w:ilvl w:val="0"/>
          <w:numId w:val="33"/>
        </w:numPr>
        <w:spacing w:after="0" w:line="240" w:lineRule="auto"/>
        <w:contextualSpacing w:val="0"/>
      </w:pPr>
      <w:r>
        <w:t>130 000 ETP dans les soins à domicile.</w:t>
      </w:r>
    </w:p>
    <w:p w:rsidR="00723A69" w:rsidRPr="00723A69" w:rsidRDefault="00723A69" w:rsidP="00723A69">
      <w:pPr>
        <w:spacing w:after="0" w:line="240" w:lineRule="auto"/>
        <w:contextualSpacing w:val="0"/>
        <w:rPr>
          <w:sz w:val="18"/>
        </w:rPr>
      </w:pPr>
      <w:r w:rsidRPr="00723A69">
        <w:rPr>
          <w:sz w:val="18"/>
        </w:rPr>
        <w:t>Source</w:t>
      </w:r>
      <w:r w:rsidR="00A91775">
        <w:rPr>
          <w:sz w:val="18"/>
        </w:rPr>
        <w:t> :</w:t>
      </w:r>
      <w:r w:rsidRPr="00723A69">
        <w:rPr>
          <w:sz w:val="16"/>
        </w:rPr>
        <w:t xml:space="preserve"> </w:t>
      </w:r>
      <w:r w:rsidRPr="00723A69">
        <w:rPr>
          <w:sz w:val="18"/>
        </w:rPr>
        <w:t xml:space="preserve">Dominique </w:t>
      </w:r>
      <w:proofErr w:type="spellStart"/>
      <w:r w:rsidRPr="00723A69">
        <w:rPr>
          <w:sz w:val="18"/>
        </w:rPr>
        <w:t>Libault</w:t>
      </w:r>
      <w:proofErr w:type="spellEnd"/>
      <w:r w:rsidRPr="00723A69">
        <w:rPr>
          <w:sz w:val="18"/>
        </w:rPr>
        <w:t xml:space="preserve">, </w:t>
      </w:r>
      <w:r w:rsidRPr="00723A69">
        <w:rPr>
          <w:i/>
          <w:sz w:val="16"/>
        </w:rPr>
        <w:t>Rapport Concertation grand âge et autonomie</w:t>
      </w:r>
      <w:r w:rsidRPr="00723A69">
        <w:rPr>
          <w:sz w:val="18"/>
        </w:rPr>
        <w:t>, mars 2019</w:t>
      </w:r>
    </w:p>
    <w:p w:rsidR="00723A69" w:rsidRDefault="00723A69" w:rsidP="00723A69">
      <w:pPr>
        <w:spacing w:after="0" w:line="240" w:lineRule="auto"/>
        <w:contextualSpacing w:val="0"/>
      </w:pPr>
    </w:p>
    <w:p w:rsidR="00723A69" w:rsidRPr="00723A69" w:rsidRDefault="00A91775" w:rsidP="00723A69">
      <w:pPr>
        <w:spacing w:after="0" w:line="240" w:lineRule="auto"/>
        <w:contextualSpacing w:val="0"/>
        <w:rPr>
          <w:b/>
        </w:rPr>
      </w:pPr>
      <w:r>
        <w:rPr>
          <w:b/>
        </w:rPr>
        <w:t>137 000</w:t>
      </w:r>
      <w:r w:rsidR="00723A69" w:rsidRPr="00723A69">
        <w:rPr>
          <w:b/>
        </w:rPr>
        <w:t xml:space="preserve"> actions de prévention de la perte d’autonomie</w:t>
      </w:r>
      <w:r w:rsidR="002B33BB">
        <w:rPr>
          <w:b/>
        </w:rPr>
        <w:t xml:space="preserve"> ont été</w:t>
      </w:r>
      <w:r w:rsidR="00723A69" w:rsidRPr="00723A69">
        <w:rPr>
          <w:b/>
        </w:rPr>
        <w:t xml:space="preserve"> réalisées en 2017 </w:t>
      </w:r>
      <w:r w:rsidR="002B33BB">
        <w:rPr>
          <w:b/>
        </w:rPr>
        <w:t>avec le</w:t>
      </w:r>
      <w:r w:rsidR="00723A69" w:rsidRPr="00723A69">
        <w:rPr>
          <w:b/>
        </w:rPr>
        <w:t xml:space="preserve"> concours de la CNSA.</w:t>
      </w:r>
    </w:p>
    <w:p w:rsidR="00723A69" w:rsidRPr="00723A69" w:rsidRDefault="00723A69" w:rsidP="00723A69">
      <w:pPr>
        <w:spacing w:after="0" w:line="240" w:lineRule="auto"/>
        <w:contextualSpacing w:val="0"/>
        <w:rPr>
          <w:sz w:val="18"/>
        </w:rPr>
      </w:pPr>
      <w:r w:rsidRPr="00723A69">
        <w:rPr>
          <w:sz w:val="18"/>
        </w:rPr>
        <w:t>Source</w:t>
      </w:r>
      <w:r w:rsidR="00A91775">
        <w:rPr>
          <w:sz w:val="18"/>
        </w:rPr>
        <w:t> :</w:t>
      </w:r>
      <w:r w:rsidRPr="00723A69">
        <w:rPr>
          <w:sz w:val="18"/>
        </w:rPr>
        <w:t xml:space="preserve"> CNSA</w:t>
      </w:r>
    </w:p>
    <w:p w:rsidR="00723A69" w:rsidRDefault="00723A69" w:rsidP="005C013E">
      <w:pPr>
        <w:spacing w:after="0" w:line="240" w:lineRule="auto"/>
        <w:contextualSpacing w:val="0"/>
      </w:pPr>
    </w:p>
    <w:p w:rsidR="00723A69" w:rsidRDefault="00723A69">
      <w:pPr>
        <w:spacing w:after="0" w:line="240" w:lineRule="auto"/>
        <w:contextualSpacing w:val="0"/>
      </w:pPr>
      <w:r>
        <w:br w:type="page"/>
      </w:r>
    </w:p>
    <w:p w:rsidR="00723A69" w:rsidRDefault="00723A69" w:rsidP="00723A69">
      <w:pPr>
        <w:pStyle w:val="06Titreniveau3"/>
      </w:pPr>
      <w:r>
        <w:lastRenderedPageBreak/>
        <w:t>Panorama</w:t>
      </w:r>
      <w:r w:rsidR="00C03843">
        <w:t xml:space="preserve"> chiffré</w:t>
      </w:r>
      <w:r>
        <w:t xml:space="preserve"> de l’accompagnement des personnes handicapées</w:t>
      </w:r>
    </w:p>
    <w:p w:rsidR="00723A69" w:rsidRDefault="00723A69" w:rsidP="00723A69">
      <w:pPr>
        <w:spacing w:after="0" w:line="240" w:lineRule="auto"/>
        <w:contextualSpacing w:val="0"/>
      </w:pPr>
    </w:p>
    <w:p w:rsidR="00723A69" w:rsidRDefault="00723A69" w:rsidP="00723A69">
      <w:pPr>
        <w:spacing w:after="0" w:line="240" w:lineRule="auto"/>
        <w:contextualSpacing w:val="0"/>
      </w:pPr>
      <w:r w:rsidRPr="00723A69">
        <w:rPr>
          <w:b/>
        </w:rPr>
        <w:t>43,5 milliards d’euros ont été consacrés à la compensation de la perte d’autonomie des personnes handicapées en 2017</w:t>
      </w:r>
      <w:r>
        <w:t>.</w:t>
      </w:r>
    </w:p>
    <w:p w:rsidR="00723A69" w:rsidRPr="00723A69" w:rsidRDefault="00723A69" w:rsidP="00723A69">
      <w:pPr>
        <w:spacing w:after="0" w:line="240" w:lineRule="auto"/>
        <w:contextualSpacing w:val="0"/>
        <w:rPr>
          <w:sz w:val="18"/>
        </w:rPr>
      </w:pPr>
      <w:r w:rsidRPr="00723A69">
        <w:rPr>
          <w:sz w:val="18"/>
        </w:rPr>
        <w:t>Source</w:t>
      </w:r>
      <w:r w:rsidR="00A91775">
        <w:rPr>
          <w:sz w:val="18"/>
        </w:rPr>
        <w:t> :</w:t>
      </w:r>
      <w:r w:rsidRPr="00723A69">
        <w:rPr>
          <w:sz w:val="18"/>
        </w:rPr>
        <w:t xml:space="preserve"> LFSS 2019.</w:t>
      </w:r>
    </w:p>
    <w:p w:rsidR="00723A69" w:rsidRDefault="00723A69" w:rsidP="00723A69">
      <w:pPr>
        <w:spacing w:after="0" w:line="240" w:lineRule="auto"/>
        <w:contextualSpacing w:val="0"/>
      </w:pPr>
    </w:p>
    <w:p w:rsidR="00723A69" w:rsidRPr="00723A69" w:rsidRDefault="00A91775" w:rsidP="00723A69">
      <w:pPr>
        <w:spacing w:after="0" w:line="240" w:lineRule="auto"/>
        <w:contextualSpacing w:val="0"/>
        <w:rPr>
          <w:b/>
        </w:rPr>
      </w:pPr>
      <w:r>
        <w:rPr>
          <w:b/>
        </w:rPr>
        <w:t>298 449</w:t>
      </w:r>
      <w:r w:rsidR="00723A69" w:rsidRPr="00723A69">
        <w:rPr>
          <w:b/>
        </w:rPr>
        <w:t xml:space="preserve"> personnes ont bénéficié de la prestation de compensation du handicap (PCH) au 31 d</w:t>
      </w:r>
      <w:r w:rsidR="00723A69" w:rsidRPr="00723A69">
        <w:rPr>
          <w:b/>
        </w:rPr>
        <w:t>é</w:t>
      </w:r>
      <w:r w:rsidR="00723A69" w:rsidRPr="00723A69">
        <w:rPr>
          <w:b/>
        </w:rPr>
        <w:t>cembre 2017</w:t>
      </w:r>
      <w:r w:rsidR="00723A69" w:rsidRPr="00723A69">
        <w:t>.</w:t>
      </w:r>
      <w:r w:rsidR="00723A69" w:rsidRPr="00723A69">
        <w:rPr>
          <w:b/>
        </w:rPr>
        <w:t xml:space="preserve"> </w:t>
      </w:r>
    </w:p>
    <w:p w:rsidR="00723A69" w:rsidRPr="00723A69" w:rsidRDefault="00723A69" w:rsidP="00723A69">
      <w:pPr>
        <w:spacing w:after="0" w:line="240" w:lineRule="auto"/>
        <w:contextualSpacing w:val="0"/>
        <w:rPr>
          <w:sz w:val="18"/>
        </w:rPr>
      </w:pPr>
      <w:r w:rsidRPr="00723A69">
        <w:rPr>
          <w:sz w:val="18"/>
        </w:rPr>
        <w:t>Source</w:t>
      </w:r>
      <w:r w:rsidR="00A91775">
        <w:rPr>
          <w:sz w:val="18"/>
        </w:rPr>
        <w:t> :</w:t>
      </w:r>
      <w:r w:rsidRPr="00723A69">
        <w:rPr>
          <w:sz w:val="18"/>
        </w:rPr>
        <w:t xml:space="preserve"> DREES, </w:t>
      </w:r>
      <w:r w:rsidRPr="00723A69">
        <w:rPr>
          <w:i/>
          <w:sz w:val="18"/>
        </w:rPr>
        <w:t>enquête Aide sociale série longue &lt; 2000-2017</w:t>
      </w:r>
      <w:r>
        <w:rPr>
          <w:i/>
          <w:sz w:val="18"/>
        </w:rPr>
        <w:t>.</w:t>
      </w:r>
    </w:p>
    <w:p w:rsidR="00723A69" w:rsidRDefault="00723A69" w:rsidP="00723A69">
      <w:pPr>
        <w:spacing w:after="0" w:line="240" w:lineRule="auto"/>
        <w:contextualSpacing w:val="0"/>
      </w:pPr>
    </w:p>
    <w:p w:rsidR="00723A69" w:rsidRDefault="00723A69" w:rsidP="00723A69">
      <w:pPr>
        <w:spacing w:after="0" w:line="240" w:lineRule="auto"/>
        <w:contextualSpacing w:val="0"/>
      </w:pPr>
      <w:r w:rsidRPr="00723A69">
        <w:rPr>
          <w:b/>
        </w:rPr>
        <w:t>Les départements ont consacré environ 2 milliards d’euros au financement de la prestation de co</w:t>
      </w:r>
      <w:r w:rsidRPr="00723A69">
        <w:rPr>
          <w:b/>
        </w:rPr>
        <w:t>m</w:t>
      </w:r>
      <w:r w:rsidRPr="00723A69">
        <w:rPr>
          <w:b/>
        </w:rPr>
        <w:t>pensation du handicap (PCH) en 2018</w:t>
      </w:r>
      <w:r>
        <w:t xml:space="preserve"> (avec une participation de 605 millions d’euros de la CNSA)</w:t>
      </w:r>
    </w:p>
    <w:p w:rsidR="00723A69" w:rsidRPr="00723A69" w:rsidRDefault="00723A69" w:rsidP="00723A69">
      <w:pPr>
        <w:spacing w:after="0" w:line="240" w:lineRule="auto"/>
        <w:contextualSpacing w:val="0"/>
        <w:rPr>
          <w:sz w:val="18"/>
        </w:rPr>
      </w:pPr>
      <w:r w:rsidRPr="00723A69">
        <w:rPr>
          <w:sz w:val="18"/>
        </w:rPr>
        <w:t>Source</w:t>
      </w:r>
      <w:r w:rsidR="00A91775">
        <w:rPr>
          <w:sz w:val="18"/>
        </w:rPr>
        <w:t> :</w:t>
      </w:r>
      <w:r w:rsidRPr="00723A69">
        <w:rPr>
          <w:sz w:val="18"/>
        </w:rPr>
        <w:t xml:space="preserve"> CNSA</w:t>
      </w:r>
    </w:p>
    <w:p w:rsidR="00723A69" w:rsidRDefault="00723A69" w:rsidP="00723A69">
      <w:pPr>
        <w:spacing w:after="0" w:line="240" w:lineRule="auto"/>
        <w:contextualSpacing w:val="0"/>
      </w:pPr>
    </w:p>
    <w:p w:rsidR="00723A69" w:rsidRDefault="00A91775" w:rsidP="00723A69">
      <w:pPr>
        <w:spacing w:after="0" w:line="240" w:lineRule="auto"/>
        <w:contextualSpacing w:val="0"/>
      </w:pPr>
      <w:r>
        <w:rPr>
          <w:b/>
        </w:rPr>
        <w:t>1 130 000</w:t>
      </w:r>
      <w:r w:rsidR="00723A69" w:rsidRPr="00723A69">
        <w:rPr>
          <w:b/>
        </w:rPr>
        <w:t xml:space="preserve"> personnes bénéficiaient de l’allocation aux adultes handicapés (AAH) au 31 décembre 2017</w:t>
      </w:r>
      <w:r w:rsidR="00723A69">
        <w:t>.</w:t>
      </w:r>
    </w:p>
    <w:p w:rsidR="00723A69" w:rsidRPr="00723A69" w:rsidRDefault="00723A69" w:rsidP="00723A69">
      <w:pPr>
        <w:spacing w:after="0" w:line="240" w:lineRule="auto"/>
        <w:contextualSpacing w:val="0"/>
        <w:rPr>
          <w:sz w:val="18"/>
        </w:rPr>
      </w:pPr>
      <w:r w:rsidRPr="00723A69">
        <w:rPr>
          <w:sz w:val="18"/>
        </w:rPr>
        <w:t>Sources</w:t>
      </w:r>
      <w:r w:rsidR="00A91775">
        <w:rPr>
          <w:sz w:val="18"/>
        </w:rPr>
        <w:t> :</w:t>
      </w:r>
      <w:r w:rsidRPr="00723A69">
        <w:rPr>
          <w:sz w:val="18"/>
        </w:rPr>
        <w:t xml:space="preserve"> CNAF et CCMSA 2018.</w:t>
      </w:r>
    </w:p>
    <w:p w:rsidR="00723A69" w:rsidRDefault="00723A69" w:rsidP="00723A69">
      <w:pPr>
        <w:spacing w:after="0" w:line="240" w:lineRule="auto"/>
        <w:contextualSpacing w:val="0"/>
      </w:pPr>
    </w:p>
    <w:p w:rsidR="00723A69" w:rsidRDefault="00A91775" w:rsidP="00723A69">
      <w:pPr>
        <w:spacing w:after="0" w:line="240" w:lineRule="auto"/>
        <w:contextualSpacing w:val="0"/>
      </w:pPr>
      <w:r>
        <w:rPr>
          <w:b/>
        </w:rPr>
        <w:t>272 000</w:t>
      </w:r>
      <w:r w:rsidR="00723A69" w:rsidRPr="00723A69">
        <w:rPr>
          <w:b/>
        </w:rPr>
        <w:t xml:space="preserve"> personnes bénéficiaient de l’allocation d’éducation de l’enfant handicapé (AEEH) au 31 décembre 2017</w:t>
      </w:r>
      <w:r w:rsidR="00723A69">
        <w:t>.</w:t>
      </w:r>
    </w:p>
    <w:p w:rsidR="00723A69" w:rsidRPr="00723A69" w:rsidRDefault="00723A69" w:rsidP="00723A69">
      <w:pPr>
        <w:spacing w:after="0" w:line="240" w:lineRule="auto"/>
        <w:contextualSpacing w:val="0"/>
        <w:rPr>
          <w:sz w:val="18"/>
        </w:rPr>
      </w:pPr>
      <w:r w:rsidRPr="00723A69">
        <w:rPr>
          <w:sz w:val="18"/>
        </w:rPr>
        <w:t>Sources</w:t>
      </w:r>
      <w:r w:rsidR="00A91775">
        <w:rPr>
          <w:sz w:val="18"/>
        </w:rPr>
        <w:t> :</w:t>
      </w:r>
      <w:r w:rsidRPr="00723A69">
        <w:rPr>
          <w:sz w:val="18"/>
        </w:rPr>
        <w:t xml:space="preserve"> CNAF et CCMSA 2018.</w:t>
      </w:r>
    </w:p>
    <w:p w:rsidR="00723A69" w:rsidRDefault="00723A69" w:rsidP="00723A69">
      <w:pPr>
        <w:spacing w:after="0" w:line="240" w:lineRule="auto"/>
        <w:contextualSpacing w:val="0"/>
      </w:pPr>
    </w:p>
    <w:p w:rsidR="00723A69" w:rsidRDefault="00723A69" w:rsidP="00723A69">
      <w:pPr>
        <w:spacing w:after="0" w:line="240" w:lineRule="auto"/>
        <w:contextualSpacing w:val="0"/>
      </w:pPr>
      <w:r w:rsidRPr="00723A69">
        <w:rPr>
          <w:b/>
        </w:rPr>
        <w:t xml:space="preserve">L’objectif global de dépenses pour les personnes handicapées (OGD PH) a progressé de </w:t>
      </w:r>
      <w:r w:rsidR="00A91775">
        <w:rPr>
          <w:b/>
        </w:rPr>
        <w:t>68 </w:t>
      </w:r>
      <w:r w:rsidRPr="00723A69">
        <w:rPr>
          <w:b/>
        </w:rPr>
        <w:t>% entre 2006 et 2018</w:t>
      </w:r>
      <w:r>
        <w:t>.</w:t>
      </w:r>
    </w:p>
    <w:p w:rsidR="00723A69" w:rsidRPr="00723A69" w:rsidRDefault="00723A69" w:rsidP="00723A69">
      <w:pPr>
        <w:spacing w:after="0" w:line="240" w:lineRule="auto"/>
        <w:contextualSpacing w:val="0"/>
        <w:rPr>
          <w:sz w:val="18"/>
        </w:rPr>
      </w:pPr>
      <w:r w:rsidRPr="00723A69">
        <w:rPr>
          <w:sz w:val="18"/>
        </w:rPr>
        <w:t>Source</w:t>
      </w:r>
      <w:r w:rsidR="00A91775">
        <w:rPr>
          <w:sz w:val="18"/>
        </w:rPr>
        <w:t> :</w:t>
      </w:r>
      <w:r w:rsidRPr="00723A69">
        <w:rPr>
          <w:sz w:val="18"/>
        </w:rPr>
        <w:t xml:space="preserve"> CNSA</w:t>
      </w:r>
    </w:p>
    <w:p w:rsidR="00723A69" w:rsidRDefault="00723A69" w:rsidP="00723A69">
      <w:pPr>
        <w:spacing w:after="0" w:line="240" w:lineRule="auto"/>
        <w:contextualSpacing w:val="0"/>
      </w:pPr>
    </w:p>
    <w:p w:rsidR="00723A69" w:rsidRDefault="00723A69" w:rsidP="00723A69">
      <w:pPr>
        <w:spacing w:after="0" w:line="240" w:lineRule="auto"/>
        <w:contextualSpacing w:val="0"/>
      </w:pPr>
      <w:r w:rsidRPr="00723A69">
        <w:rPr>
          <w:b/>
        </w:rPr>
        <w:t xml:space="preserve">La France compte </w:t>
      </w:r>
      <w:r w:rsidR="00A91775">
        <w:rPr>
          <w:b/>
        </w:rPr>
        <w:t>498 211</w:t>
      </w:r>
      <w:r w:rsidRPr="00723A69">
        <w:rPr>
          <w:b/>
        </w:rPr>
        <w:t xml:space="preserve"> places en établissements et services pour accompagner les personnes </w:t>
      </w:r>
      <w:r w:rsidR="00A91775">
        <w:rPr>
          <w:b/>
        </w:rPr>
        <w:t>handicapées,</w:t>
      </w:r>
      <w:r>
        <w:t xml:space="preserve"> dont </w:t>
      </w:r>
      <w:r w:rsidR="00A91775">
        <w:t>158 901</w:t>
      </w:r>
      <w:r>
        <w:t xml:space="preserve"> places pour les enfants et </w:t>
      </w:r>
      <w:r w:rsidR="00A91775">
        <w:t>335 453</w:t>
      </w:r>
      <w:r>
        <w:t xml:space="preserve"> places pour les </w:t>
      </w:r>
      <w:r w:rsidR="00A91775">
        <w:t>adultes,</w:t>
      </w:r>
      <w:r>
        <w:t xml:space="preserve"> en 2017.</w:t>
      </w:r>
    </w:p>
    <w:p w:rsidR="00723A69" w:rsidRPr="00723A69" w:rsidRDefault="00723A69" w:rsidP="00723A69">
      <w:pPr>
        <w:spacing w:after="0" w:line="240" w:lineRule="auto"/>
        <w:contextualSpacing w:val="0"/>
        <w:rPr>
          <w:sz w:val="18"/>
        </w:rPr>
      </w:pPr>
      <w:r w:rsidRPr="00723A69">
        <w:rPr>
          <w:sz w:val="18"/>
        </w:rPr>
        <w:t>Source</w:t>
      </w:r>
      <w:r w:rsidR="00A91775">
        <w:rPr>
          <w:sz w:val="18"/>
        </w:rPr>
        <w:t> :</w:t>
      </w:r>
      <w:r w:rsidRPr="00723A69">
        <w:rPr>
          <w:sz w:val="18"/>
        </w:rPr>
        <w:t xml:space="preserve"> </w:t>
      </w:r>
      <w:r w:rsidRPr="00723A69">
        <w:rPr>
          <w:i/>
          <w:sz w:val="18"/>
        </w:rPr>
        <w:t>Panorama statistique Jeunesse Sports Cohésion sociale 2018</w:t>
      </w:r>
      <w:r w:rsidRPr="00723A69">
        <w:rPr>
          <w:sz w:val="18"/>
        </w:rPr>
        <w:t>.</w:t>
      </w:r>
    </w:p>
    <w:p w:rsidR="00723A69" w:rsidRDefault="00723A69" w:rsidP="00723A69">
      <w:pPr>
        <w:spacing w:after="0" w:line="240" w:lineRule="auto"/>
        <w:contextualSpacing w:val="0"/>
      </w:pPr>
    </w:p>
    <w:p w:rsidR="00723A69" w:rsidRDefault="00723A69" w:rsidP="00723A69">
      <w:pPr>
        <w:spacing w:after="0" w:line="240" w:lineRule="auto"/>
        <w:contextualSpacing w:val="0"/>
      </w:pPr>
      <w:r w:rsidRPr="00723A69">
        <w:rPr>
          <w:b/>
        </w:rPr>
        <w:t>Les maisons départementales des personnes handicapées (MDPH) ont reçu 4,5 millions de d</w:t>
      </w:r>
      <w:r w:rsidRPr="00723A69">
        <w:rPr>
          <w:b/>
        </w:rPr>
        <w:t>e</w:t>
      </w:r>
      <w:r w:rsidRPr="00723A69">
        <w:rPr>
          <w:b/>
        </w:rPr>
        <w:t>mandes en 2017</w:t>
      </w:r>
      <w:r>
        <w:t>.</w:t>
      </w:r>
    </w:p>
    <w:p w:rsidR="00723A69" w:rsidRPr="00723A69" w:rsidRDefault="00723A69" w:rsidP="00723A69">
      <w:pPr>
        <w:spacing w:after="0" w:line="240" w:lineRule="auto"/>
        <w:contextualSpacing w:val="0"/>
        <w:rPr>
          <w:sz w:val="18"/>
        </w:rPr>
      </w:pPr>
      <w:r w:rsidRPr="00723A69">
        <w:rPr>
          <w:sz w:val="18"/>
        </w:rPr>
        <w:t>Source</w:t>
      </w:r>
      <w:r w:rsidR="00A91775">
        <w:rPr>
          <w:sz w:val="18"/>
        </w:rPr>
        <w:t> :</w:t>
      </w:r>
      <w:r w:rsidRPr="00723A69">
        <w:rPr>
          <w:sz w:val="18"/>
        </w:rPr>
        <w:t xml:space="preserve"> CNSA</w:t>
      </w:r>
    </w:p>
    <w:p w:rsidR="00723A69" w:rsidRDefault="00723A69" w:rsidP="00723A69">
      <w:pPr>
        <w:spacing w:after="0" w:line="240" w:lineRule="auto"/>
        <w:contextualSpacing w:val="0"/>
      </w:pPr>
    </w:p>
    <w:p w:rsidR="00723A69" w:rsidRDefault="00723A69" w:rsidP="00723A69">
      <w:pPr>
        <w:spacing w:after="0" w:line="240" w:lineRule="auto"/>
        <w:contextualSpacing w:val="0"/>
      </w:pPr>
      <w:r w:rsidRPr="00723A69">
        <w:rPr>
          <w:b/>
        </w:rPr>
        <w:t>Les effectifs des MDPH s’élèvent à environ 5 000 équivalents temps plein (ETP)</w:t>
      </w:r>
      <w:r>
        <w:t>.</w:t>
      </w:r>
    </w:p>
    <w:p w:rsidR="00723A69" w:rsidRPr="00723A69" w:rsidRDefault="00723A69" w:rsidP="00723A69">
      <w:pPr>
        <w:spacing w:after="0" w:line="240" w:lineRule="auto"/>
        <w:contextualSpacing w:val="0"/>
        <w:rPr>
          <w:sz w:val="18"/>
        </w:rPr>
      </w:pPr>
      <w:r w:rsidRPr="00723A69">
        <w:rPr>
          <w:sz w:val="18"/>
        </w:rPr>
        <w:t>Source</w:t>
      </w:r>
      <w:r w:rsidR="00A91775">
        <w:rPr>
          <w:sz w:val="18"/>
        </w:rPr>
        <w:t> :</w:t>
      </w:r>
      <w:r w:rsidRPr="00723A69">
        <w:rPr>
          <w:sz w:val="18"/>
        </w:rPr>
        <w:t xml:space="preserve"> CNSA</w:t>
      </w:r>
    </w:p>
    <w:p w:rsidR="00723A69" w:rsidRDefault="00723A69" w:rsidP="00723A69">
      <w:pPr>
        <w:spacing w:after="0" w:line="240" w:lineRule="auto"/>
        <w:contextualSpacing w:val="0"/>
      </w:pPr>
    </w:p>
    <w:p w:rsidR="00723A69" w:rsidRDefault="00723A69" w:rsidP="00723A69">
      <w:pPr>
        <w:spacing w:after="0" w:line="240" w:lineRule="auto"/>
        <w:contextualSpacing w:val="0"/>
      </w:pPr>
      <w:r>
        <w:t> </w:t>
      </w:r>
    </w:p>
    <w:p w:rsidR="00723A69" w:rsidRDefault="00723A69" w:rsidP="00723A69">
      <w:r>
        <w:br w:type="page"/>
      </w:r>
    </w:p>
    <w:p w:rsidR="00723A69" w:rsidRDefault="00723A69" w:rsidP="00723A69">
      <w:pPr>
        <w:pStyle w:val="06Titreniveau3"/>
      </w:pPr>
      <w:r>
        <w:lastRenderedPageBreak/>
        <w:t>Historique et mode d’emploi de la journée de solidarité</w:t>
      </w:r>
    </w:p>
    <w:p w:rsidR="00723A69" w:rsidRDefault="00723A69" w:rsidP="00723A69">
      <w:pPr>
        <w:pStyle w:val="07Intertitre"/>
      </w:pPr>
      <w:r>
        <w:t xml:space="preserve">La journée de solidarité, mode d’emploi </w:t>
      </w:r>
    </w:p>
    <w:p w:rsidR="00723A69" w:rsidRDefault="00723A69" w:rsidP="00723A69">
      <w:pPr>
        <w:spacing w:after="0" w:line="240" w:lineRule="auto"/>
        <w:contextualSpacing w:val="0"/>
      </w:pPr>
      <w:r>
        <w:t>La journée de solidarité a été mise en place en 2004 pour financer une meilleure prise en charge des pe</w:t>
      </w:r>
      <w:r>
        <w:t>r</w:t>
      </w:r>
      <w:r>
        <w:t>sonnes en perte d’autonomie après la canicule de 2003, qui avait mis au jour les insuffisances de l’accompagnement des personnes âgées en France.</w:t>
      </w:r>
    </w:p>
    <w:p w:rsidR="00723A69" w:rsidRDefault="00723A69" w:rsidP="00723A69">
      <w:pPr>
        <w:spacing w:after="0" w:line="240" w:lineRule="auto"/>
        <w:contextualSpacing w:val="0"/>
      </w:pPr>
    </w:p>
    <w:p w:rsidR="00723A69" w:rsidRDefault="00723A69" w:rsidP="00723A69">
      <w:pPr>
        <w:spacing w:after="0" w:line="240" w:lineRule="auto"/>
        <w:contextualSpacing w:val="0"/>
      </w:pPr>
      <w:r>
        <w:t>Le Gouvernement a fait appel à la solidarité nationale pour financer cette réforme en instaurant une journée de solidarité. En contrepartie de cette journée travaillée, mais non payée, les employeurs – publics et privés –</w:t>
      </w:r>
      <w:r w:rsidR="00A91775">
        <w:t xml:space="preserve"> </w:t>
      </w:r>
      <w:r>
        <w:t xml:space="preserve">versent une contribution de </w:t>
      </w:r>
      <w:r w:rsidR="00A91775">
        <w:t>0,3 </w:t>
      </w:r>
      <w:r>
        <w:t xml:space="preserve">% de la masse salariale (ce montant correspondant au surcroît de valeur ajoutée d’un jour de travail). </w:t>
      </w:r>
    </w:p>
    <w:p w:rsidR="00723A69" w:rsidRDefault="00723A69" w:rsidP="00723A69">
      <w:pPr>
        <w:spacing w:after="0" w:line="240" w:lineRule="auto"/>
        <w:contextualSpacing w:val="0"/>
      </w:pPr>
    </w:p>
    <w:p w:rsidR="00723A69" w:rsidRDefault="00723A69" w:rsidP="00723A69">
      <w:pPr>
        <w:spacing w:after="0" w:line="240" w:lineRule="auto"/>
        <w:contextualSpacing w:val="0"/>
      </w:pPr>
      <w:r>
        <w:t>C’est la contribution de solidarité pour l’autonomie (CSA).</w:t>
      </w:r>
    </w:p>
    <w:p w:rsidR="00723A69" w:rsidRDefault="00723A69" w:rsidP="00723A69">
      <w:pPr>
        <w:spacing w:after="0" w:line="240" w:lineRule="auto"/>
        <w:contextualSpacing w:val="0"/>
      </w:pPr>
    </w:p>
    <w:p w:rsidR="00723A69" w:rsidRDefault="00A91775" w:rsidP="00723A69">
      <w:pPr>
        <w:spacing w:after="0" w:line="240" w:lineRule="auto"/>
        <w:contextualSpacing w:val="0"/>
      </w:pPr>
      <w:r>
        <w:t>Fin </w:t>
      </w:r>
      <w:r w:rsidR="00723A69">
        <w:t>2012, le Gouvernement a souhaité faire participer les retraités à l’effort national en mettant en place, à compter du 1</w:t>
      </w:r>
      <w:r w:rsidR="00723A69" w:rsidRPr="00A91775">
        <w:rPr>
          <w:vertAlign w:val="superscript"/>
        </w:rPr>
        <w:t>er</w:t>
      </w:r>
      <w:r w:rsidR="00723A69">
        <w:t xml:space="preserve"> avril 2013 la contribution additionnelle de solidarité pour l’autonomie (CASA). </w:t>
      </w:r>
    </w:p>
    <w:p w:rsidR="00723A69" w:rsidRDefault="00723A69" w:rsidP="00723A69">
      <w:pPr>
        <w:spacing w:after="0" w:line="240" w:lineRule="auto"/>
        <w:contextualSpacing w:val="0"/>
      </w:pPr>
    </w:p>
    <w:p w:rsidR="00723A69" w:rsidRPr="00315ED9" w:rsidRDefault="00723A69" w:rsidP="00315ED9">
      <w:pPr>
        <w:rPr>
          <w:b/>
        </w:rPr>
      </w:pPr>
      <w:r w:rsidRPr="00315ED9">
        <w:rPr>
          <w:b/>
        </w:rPr>
        <w:t>Textes de référence</w:t>
      </w:r>
    </w:p>
    <w:p w:rsidR="00723A69" w:rsidRDefault="00723A69" w:rsidP="00315ED9">
      <w:pPr>
        <w:pStyle w:val="Paragraphedeliste"/>
        <w:numPr>
          <w:ilvl w:val="0"/>
          <w:numId w:val="34"/>
        </w:numPr>
        <w:spacing w:after="0" w:line="240" w:lineRule="auto"/>
        <w:contextualSpacing w:val="0"/>
      </w:pPr>
      <w:r>
        <w:t xml:space="preserve">La journée de solidarité a été créée par la Loi </w:t>
      </w:r>
      <w:r w:rsidR="00A91775">
        <w:t xml:space="preserve">n° </w:t>
      </w:r>
      <w:r>
        <w:t xml:space="preserve">2004-626 du 30 juin 2004 relative à la solidarité pour l'autonomie des personnes âgées et des personnes handicapées. Elle est complétée par la loi </w:t>
      </w:r>
      <w:r w:rsidR="00A91775">
        <w:t xml:space="preserve">n° </w:t>
      </w:r>
      <w:r>
        <w:t>2008-351 du 16 avril 2008.</w:t>
      </w:r>
    </w:p>
    <w:p w:rsidR="00723A69" w:rsidRDefault="00723A69" w:rsidP="00315ED9">
      <w:pPr>
        <w:pStyle w:val="Paragraphedeliste"/>
        <w:numPr>
          <w:ilvl w:val="0"/>
          <w:numId w:val="34"/>
        </w:numPr>
        <w:spacing w:after="0" w:line="240" w:lineRule="auto"/>
        <w:contextualSpacing w:val="0"/>
      </w:pPr>
      <w:r>
        <w:t>Le conseil constitutionnel a jugé conforme à la constitution l’ensemble des dispositions conte</w:t>
      </w:r>
      <w:r>
        <w:t>s</w:t>
      </w:r>
      <w:r>
        <w:t xml:space="preserve">tées relatives à la journée de solidarité (décision </w:t>
      </w:r>
      <w:r w:rsidR="00A91775">
        <w:t xml:space="preserve">n° </w:t>
      </w:r>
      <w:r>
        <w:t>2011-148/154 QPC).</w:t>
      </w:r>
    </w:p>
    <w:p w:rsidR="00723A69" w:rsidRDefault="00723A69" w:rsidP="00315ED9">
      <w:pPr>
        <w:pStyle w:val="Paragraphedeliste"/>
        <w:numPr>
          <w:ilvl w:val="0"/>
          <w:numId w:val="34"/>
        </w:numPr>
        <w:spacing w:after="0" w:line="240" w:lineRule="auto"/>
        <w:contextualSpacing w:val="0"/>
      </w:pPr>
      <w:r>
        <w:t>L’</w:t>
      </w:r>
      <w:r w:rsidR="00A91775">
        <w:t>article </w:t>
      </w:r>
      <w:r>
        <w:t>17 de la loi n° 2012-1404 du 17 décembre 2012 de financement de la sécurité sociale pour 2013, en modifiant notamment les articles L.14-10-4 et L.14-10-5 du code de l’action s</w:t>
      </w:r>
      <w:r>
        <w:t>o</w:t>
      </w:r>
      <w:r>
        <w:t xml:space="preserve">ciale et des familles, a institué une contribution de solidarité pour l’autonomie (CASA) assise sur les préretraites ainsi que sur les pensions de retraite et d’invalidité. </w:t>
      </w:r>
    </w:p>
    <w:p w:rsidR="00315ED9" w:rsidRDefault="00315ED9" w:rsidP="00723A69">
      <w:pPr>
        <w:spacing w:after="0" w:line="240" w:lineRule="auto"/>
        <w:contextualSpacing w:val="0"/>
      </w:pPr>
    </w:p>
    <w:p w:rsidR="00723A69" w:rsidRDefault="00723A69" w:rsidP="00315ED9">
      <w:pPr>
        <w:pStyle w:val="07Intertitre"/>
      </w:pPr>
      <w:r>
        <w:t>Les modalités de mise en œuvre de la journée de solidarité</w:t>
      </w:r>
    </w:p>
    <w:p w:rsidR="00723A69" w:rsidRDefault="00723A69" w:rsidP="00723A69">
      <w:pPr>
        <w:spacing w:after="0" w:line="240" w:lineRule="auto"/>
        <w:contextualSpacing w:val="0"/>
      </w:pPr>
      <w:r>
        <w:t>À défaut d’une convention ou d’un accord, la loi fixait initialement la journée de solidarité au lundi de Pent</w:t>
      </w:r>
      <w:r>
        <w:t>e</w:t>
      </w:r>
      <w:r>
        <w:t xml:space="preserve">côte. Cette disposition s’étant révélée difficile à appliquer, le Parlement a rétabli en 2008 le caractère chômé du lundi de Pentecôte, tout en maintenant le principe de la journée de solidarité et de la contribution des employeurs. </w:t>
      </w:r>
    </w:p>
    <w:p w:rsidR="00723A69" w:rsidRDefault="00723A69" w:rsidP="00723A69">
      <w:pPr>
        <w:spacing w:after="0" w:line="240" w:lineRule="auto"/>
        <w:contextualSpacing w:val="0"/>
      </w:pPr>
      <w:r>
        <w:t xml:space="preserve">Depuis la loi </w:t>
      </w:r>
      <w:r w:rsidR="00A91775">
        <w:t xml:space="preserve">n° </w:t>
      </w:r>
      <w:r>
        <w:t>2008-351 du 16 avril 2008 relative à la journée de solidarité, les modalités d’accomplissement de cette journée sont fixées par accord d’entreprise ou d’établissement ou à défaut par accord de branche. À défaut d’accord collectif, ces modalités sont définies par l’employeur, après consult</w:t>
      </w:r>
      <w:r>
        <w:t>a</w:t>
      </w:r>
      <w:r>
        <w:t xml:space="preserve">tion du comité d’entreprise ou, à défaut, des délégués du personnel s’ils existent. </w:t>
      </w:r>
    </w:p>
    <w:p w:rsidR="00723A69" w:rsidRDefault="00723A69" w:rsidP="00723A69">
      <w:pPr>
        <w:spacing w:after="0" w:line="240" w:lineRule="auto"/>
        <w:contextualSpacing w:val="0"/>
      </w:pPr>
    </w:p>
    <w:p w:rsidR="00723A69" w:rsidRDefault="00723A69" w:rsidP="00723A69">
      <w:pPr>
        <w:pStyle w:val="07Intertitre"/>
      </w:pPr>
      <w:r>
        <w:t>À qui l’employeur doit-il verser la contribution solidarité autonomie</w:t>
      </w:r>
      <w:r w:rsidR="00A91775">
        <w:t> ?</w:t>
      </w:r>
    </w:p>
    <w:p w:rsidR="00723A69" w:rsidRDefault="00723A69" w:rsidP="00723A69">
      <w:pPr>
        <w:spacing w:after="0" w:line="240" w:lineRule="auto"/>
        <w:contextualSpacing w:val="0"/>
      </w:pPr>
      <w:r>
        <w:t>La contribution solidarité autonomie est recouvrée selon les mêmes modalités que la cotisation patronale d’assurance maladie dont l’employeur est redevable au titre du salarié considéré. Son versement s’opère selon une périodicité mensuelle ou trimestrielle en fonction de son effectif salarié.</w:t>
      </w:r>
    </w:p>
    <w:p w:rsidR="00723A69" w:rsidRDefault="00723A69" w:rsidP="00723A69">
      <w:pPr>
        <w:spacing w:after="0" w:line="240" w:lineRule="auto"/>
        <w:contextualSpacing w:val="0"/>
      </w:pPr>
    </w:p>
    <w:p w:rsidR="00723A69" w:rsidRDefault="00723A69" w:rsidP="00723A69">
      <w:pPr>
        <w:spacing w:after="0" w:line="240" w:lineRule="auto"/>
        <w:contextualSpacing w:val="0"/>
      </w:pPr>
    </w:p>
    <w:p w:rsidR="005C013E" w:rsidRDefault="005C013E" w:rsidP="005C013E">
      <w:pPr>
        <w:spacing w:after="0" w:line="240" w:lineRule="auto"/>
        <w:contextualSpacing w:val="0"/>
      </w:pPr>
    </w:p>
    <w:sectPr w:rsidR="005C013E" w:rsidSect="008764A1">
      <w:headerReference w:type="even" r:id="rId13"/>
      <w:headerReference w:type="default" r:id="rId14"/>
      <w:footerReference w:type="even" r:id="rId15"/>
      <w:footerReference w:type="default" r:id="rId16"/>
      <w:headerReference w:type="first" r:id="rId17"/>
      <w:footerReference w:type="first" r:id="rId18"/>
      <w:pgSz w:w="11906" w:h="16838" w:code="9"/>
      <w:pgMar w:top="2835" w:right="1134" w:bottom="1304" w:left="1134"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374" w:rsidRDefault="00135374">
      <w:r>
        <w:separator/>
      </w:r>
    </w:p>
    <w:p w:rsidR="00135374" w:rsidRDefault="00135374"/>
    <w:p w:rsidR="00135374" w:rsidRDefault="00135374"/>
    <w:p w:rsidR="00135374" w:rsidRDefault="00135374"/>
  </w:endnote>
  <w:endnote w:type="continuationSeparator" w:id="0">
    <w:p w:rsidR="00135374" w:rsidRDefault="00135374">
      <w:r>
        <w:continuationSeparator/>
      </w:r>
    </w:p>
    <w:p w:rsidR="00135374" w:rsidRDefault="00135374"/>
    <w:p w:rsidR="00135374" w:rsidRDefault="00135374"/>
    <w:p w:rsidR="00135374" w:rsidRDefault="001353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foText-Book">
    <w:altName w:val="Segoe UI"/>
    <w:charset w:val="00"/>
    <w:family w:val="auto"/>
    <w:pitch w:val="variable"/>
    <w:sig w:usb0="00000001" w:usb1="40002048" w:usb2="00000000" w:usb3="00000000" w:csb0="0000011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2040503050306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01ED5" w:rsidRDefault="00401ED5" w:rsidP="00516700">
    <w:pPr>
      <w:pStyle w:val="Pieddepage"/>
      <w:ind w:right="360"/>
    </w:pPr>
  </w:p>
  <w:p w:rsidR="00401ED5" w:rsidRDefault="00401ED5"/>
  <w:p w:rsidR="00401ED5" w:rsidRDefault="00401ED5"/>
  <w:p w:rsidR="00401ED5" w:rsidRDefault="00401E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Pr="00017F44" w:rsidRDefault="00401ED5" w:rsidP="00A5656B">
    <w:pPr>
      <w:pStyle w:val="Pieddepage"/>
      <w:framePr w:wrap="around" w:vAnchor="text" w:hAnchor="page" w:x="10753" w:y="1"/>
      <w:rPr>
        <w:lang w:val="en-US"/>
      </w:rPr>
    </w:pPr>
    <w:r>
      <w:rPr>
        <w:rStyle w:val="Numrodepage"/>
      </w:rPr>
      <w:fldChar w:fldCharType="begin"/>
    </w:r>
    <w:r w:rsidRPr="00017F44">
      <w:rPr>
        <w:rStyle w:val="Numrodepage"/>
        <w:lang w:val="en-US"/>
      </w:rPr>
      <w:instrText xml:space="preserve"> PAGE </w:instrText>
    </w:r>
    <w:r>
      <w:rPr>
        <w:rStyle w:val="Numrodepage"/>
      </w:rPr>
      <w:fldChar w:fldCharType="separate"/>
    </w:r>
    <w:r w:rsidR="00676159">
      <w:rPr>
        <w:rStyle w:val="Numrodepage"/>
        <w:noProof/>
        <w:lang w:val="en-US"/>
      </w:rPr>
      <w:t>3</w:t>
    </w:r>
    <w:r>
      <w:rPr>
        <w:rStyle w:val="Numrodepage"/>
      </w:rPr>
      <w:fldChar w:fldCharType="end"/>
    </w:r>
    <w:r w:rsidRPr="00017F44">
      <w:rPr>
        <w:rStyle w:val="Numrodepage"/>
        <w:lang w:val="en-US"/>
      </w:rPr>
      <w:t>/</w:t>
    </w:r>
    <w:r>
      <w:rPr>
        <w:rStyle w:val="Numrodepage"/>
      </w:rPr>
      <w:fldChar w:fldCharType="begin"/>
    </w:r>
    <w:r w:rsidRPr="00017F44">
      <w:rPr>
        <w:rStyle w:val="Numrodepage"/>
        <w:lang w:val="en-US"/>
      </w:rPr>
      <w:instrText xml:space="preserve"> NUMPAGES </w:instrText>
    </w:r>
    <w:r>
      <w:rPr>
        <w:rStyle w:val="Numrodepage"/>
      </w:rPr>
      <w:fldChar w:fldCharType="separate"/>
    </w:r>
    <w:r w:rsidR="00676159">
      <w:rPr>
        <w:rStyle w:val="Numrodepage"/>
        <w:noProof/>
        <w:lang w:val="en-US"/>
      </w:rPr>
      <w:t>10</w:t>
    </w:r>
    <w:r>
      <w:rPr>
        <w:rStyle w:val="Numrodepage"/>
      </w:rPr>
      <w:fldChar w:fldCharType="end"/>
    </w:r>
  </w:p>
  <w:p w:rsidR="00401ED5" w:rsidRPr="00017F44" w:rsidRDefault="005F1193"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w:t>
    </w:r>
    <w:proofErr w:type="gramStart"/>
    <w:r w:rsidRPr="00017F44">
      <w:rPr>
        <w:rFonts w:ascii="Arial" w:hAnsi="Arial" w:cs="Arial"/>
        <w:b/>
        <w:bCs/>
        <w:sz w:val="14"/>
        <w:szCs w:val="14"/>
        <w:lang w:val="en-US"/>
      </w:rPr>
      <w:t>agees.gouv.fr</w:t>
    </w:r>
    <w:r w:rsidR="00F47014" w:rsidRPr="00017F44">
      <w:rPr>
        <w:rFonts w:ascii="Arial" w:hAnsi="Arial" w:cs="Arial"/>
        <w:b/>
        <w:sz w:val="14"/>
        <w:szCs w:val="14"/>
        <w:lang w:val="en-US"/>
      </w:rPr>
      <w:t xml:space="preserve">  •</w:t>
    </w:r>
    <w:proofErr w:type="gramEnd"/>
    <w:r w:rsidR="00F47014" w:rsidRPr="00017F44">
      <w:rPr>
        <w:rFonts w:ascii="Arial" w:hAnsi="Arial" w:cs="Arial"/>
        <w:b/>
        <w:sz w:val="14"/>
        <w:szCs w:val="14"/>
        <w:lang w:val="en-US"/>
      </w:rPr>
      <w:t xml:space="preserve">   T</w:t>
    </w:r>
    <w:r w:rsidRPr="00017F44">
      <w:rPr>
        <w:rFonts w:ascii="Arial" w:hAnsi="Arial" w:cs="Arial"/>
        <w:b/>
        <w:sz w:val="14"/>
        <w:szCs w:val="14"/>
        <w:lang w:val="en-US"/>
      </w:rPr>
      <w:t>witter</w:t>
    </w:r>
    <w:r w:rsidR="00F47014" w:rsidRPr="00017F44">
      <w:rPr>
        <w:rFonts w:ascii="Arial" w:hAnsi="Arial" w:cs="Arial"/>
        <w:b/>
        <w:sz w:val="14"/>
        <w:szCs w:val="14"/>
        <w:lang w:val="en-US"/>
      </w:rPr>
      <w:t xml:space="preserve"> : </w:t>
    </w:r>
    <w:r w:rsidRPr="00017F44">
      <w:rPr>
        <w:rFonts w:ascii="Arial" w:hAnsi="Arial" w:cs="Arial"/>
        <w:b/>
        <w:sz w:val="14"/>
        <w:szCs w:val="14"/>
        <w:lang w:val="en-US"/>
      </w:rPr>
      <w:t>@</w:t>
    </w:r>
    <w:proofErr w:type="spellStart"/>
    <w:r w:rsidRPr="00017F44">
      <w:rPr>
        <w:rFonts w:ascii="Arial" w:hAnsi="Arial" w:cs="Arial"/>
        <w:b/>
        <w:sz w:val="14"/>
        <w:szCs w:val="14"/>
        <w:lang w:val="en-US"/>
      </w:rPr>
      <w:t>cnsa_actu</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Pr="00017F44" w:rsidRDefault="005F1193"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w:t>
    </w:r>
    <w:proofErr w:type="gramStart"/>
    <w:r w:rsidRPr="00017F44">
      <w:rPr>
        <w:rFonts w:ascii="Arial" w:hAnsi="Arial" w:cs="Arial"/>
        <w:b/>
        <w:bCs/>
        <w:sz w:val="14"/>
        <w:szCs w:val="14"/>
        <w:lang w:val="en-US"/>
      </w:rPr>
      <w:t>agees.gouv.fr</w:t>
    </w:r>
    <w:r w:rsidR="00F47014" w:rsidRPr="00017F44">
      <w:rPr>
        <w:rFonts w:ascii="Arial" w:hAnsi="Arial" w:cs="Arial"/>
        <w:b/>
        <w:sz w:val="14"/>
        <w:szCs w:val="14"/>
        <w:lang w:val="en-US"/>
      </w:rPr>
      <w:t xml:space="preserve">  •</w:t>
    </w:r>
    <w:proofErr w:type="gramEnd"/>
    <w:r w:rsidR="00F47014" w:rsidRPr="00017F44">
      <w:rPr>
        <w:rFonts w:ascii="Arial" w:hAnsi="Arial" w:cs="Arial"/>
        <w:b/>
        <w:sz w:val="14"/>
        <w:szCs w:val="14"/>
        <w:lang w:val="en-US"/>
      </w:rPr>
      <w:t xml:space="preserve">   T</w:t>
    </w:r>
    <w:r w:rsidRPr="00017F44">
      <w:rPr>
        <w:rFonts w:ascii="Arial" w:hAnsi="Arial" w:cs="Arial"/>
        <w:b/>
        <w:sz w:val="14"/>
        <w:szCs w:val="14"/>
        <w:lang w:val="en-US"/>
      </w:rPr>
      <w:t>witter</w:t>
    </w:r>
    <w:r w:rsidR="00F47014" w:rsidRPr="00017F44">
      <w:rPr>
        <w:rFonts w:ascii="Arial" w:hAnsi="Arial" w:cs="Arial"/>
        <w:b/>
        <w:sz w:val="14"/>
        <w:szCs w:val="14"/>
        <w:lang w:val="en-US"/>
      </w:rPr>
      <w:t xml:space="preserve"> : </w:t>
    </w:r>
    <w:r w:rsidRPr="00017F44">
      <w:rPr>
        <w:rFonts w:ascii="Arial" w:hAnsi="Arial" w:cs="Arial"/>
        <w:b/>
        <w:sz w:val="14"/>
        <w:szCs w:val="14"/>
        <w:lang w:val="en-US"/>
      </w:rPr>
      <w:t>@</w:t>
    </w:r>
    <w:proofErr w:type="spellStart"/>
    <w:r w:rsidRPr="00017F44">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374" w:rsidRDefault="00135374">
      <w:r>
        <w:separator/>
      </w:r>
    </w:p>
    <w:p w:rsidR="00135374" w:rsidRDefault="00135374"/>
    <w:p w:rsidR="00135374" w:rsidRDefault="00135374"/>
    <w:p w:rsidR="00135374" w:rsidRDefault="00135374"/>
  </w:footnote>
  <w:footnote w:type="continuationSeparator" w:id="0">
    <w:p w:rsidR="00135374" w:rsidRDefault="00135374">
      <w:r>
        <w:continuationSeparator/>
      </w:r>
    </w:p>
    <w:p w:rsidR="00135374" w:rsidRDefault="00135374"/>
    <w:p w:rsidR="00135374" w:rsidRDefault="00135374"/>
    <w:p w:rsidR="00135374" w:rsidRDefault="001353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D429C3">
    <w:pPr>
      <w:pStyle w:val="En-tte"/>
    </w:pPr>
  </w:p>
  <w:p w:rsidR="00401ED5" w:rsidRDefault="00401ED5"/>
  <w:p w:rsidR="00401ED5" w:rsidRDefault="00401ED5"/>
  <w:p w:rsidR="00401ED5" w:rsidRDefault="00401ED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FA2778">
    <w:pPr>
      <w:rPr>
        <w:noProof/>
      </w:rPr>
    </w:pPr>
    <w:r>
      <w:rPr>
        <w:noProof/>
      </w:rPr>
      <w:drawing>
        <wp:anchor distT="0" distB="0" distL="114300" distR="114300" simplePos="0" relativeHeight="251668992" behindDoc="1" locked="1" layoutInCell="1" allowOverlap="0" wp14:anchorId="33092407" wp14:editId="00B7E089">
          <wp:simplePos x="0" y="0"/>
          <wp:positionH relativeFrom="column">
            <wp:posOffset>-3175</wp:posOffset>
          </wp:positionH>
          <wp:positionV relativeFrom="page">
            <wp:posOffset>509905</wp:posOffset>
          </wp:positionV>
          <wp:extent cx="793115" cy="518160"/>
          <wp:effectExtent l="0" t="0" r="0" b="0"/>
          <wp:wrapThrough wrapText="bothSides">
            <wp:wrapPolygon edited="0">
              <wp:start x="3459" y="0"/>
              <wp:lineTo x="0" y="3176"/>
              <wp:lineTo x="0" y="12706"/>
              <wp:lineTo x="4842" y="16941"/>
              <wp:lineTo x="0" y="16941"/>
              <wp:lineTo x="0" y="20118"/>
              <wp:lineTo x="20753" y="20118"/>
              <wp:lineTo x="20753" y="5294"/>
              <wp:lineTo x="11760" y="0"/>
              <wp:lineTo x="3459" y="0"/>
            </wp:wrapPolygon>
          </wp:wrapThrough>
          <wp:docPr id="17" name="Image 17"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ED5" w:rsidRDefault="00401ED5" w:rsidP="00FA2778">
    <w:pPr>
      <w:rPr>
        <w:b/>
        <w:bCs/>
        <w:spacing w:val="12"/>
      </w:rPr>
    </w:pPr>
  </w:p>
  <w:p w:rsidR="00401ED5" w:rsidRPr="00FA2778" w:rsidRDefault="00401ED5" w:rsidP="00FA2778"/>
  <w:p w:rsidR="00401ED5" w:rsidRPr="00A5656B" w:rsidRDefault="00401ED5" w:rsidP="00D429C3">
    <w:pPr>
      <w:pStyle w:val="En-tte"/>
    </w:pPr>
    <w:r w:rsidRPr="00A5656B">
      <w:t>Dossier de presse</w:t>
    </w:r>
  </w:p>
  <w:p w:rsidR="00401ED5" w:rsidRDefault="003740CA" w:rsidP="00D429C3">
    <w:pPr>
      <w:pStyle w:val="En-tte-Titre"/>
    </w:pPr>
    <w:r>
      <w:t xml:space="preserve">Journée de </w:t>
    </w:r>
    <w:r w:rsidR="00A91775">
      <w:t>solidarité </w:t>
    </w:r>
    <w:r w:rsidR="00D2760B">
      <w:t>2019</w:t>
    </w:r>
    <w:r w:rsidR="00401ED5" w:rsidRPr="00FA2778">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B15EBF">
    <w:pPr>
      <w:pStyle w:val="01Dossierdepresse"/>
    </w:pPr>
    <w:r>
      <w:rPr>
        <w:noProof/>
      </w:rPr>
      <w:drawing>
        <wp:anchor distT="0" distB="0" distL="114300" distR="114300" simplePos="0" relativeHeight="251657725" behindDoc="1" locked="1" layoutInCell="1" allowOverlap="0" wp14:anchorId="2324166A" wp14:editId="3A7CB7A6">
          <wp:simplePos x="0" y="0"/>
          <wp:positionH relativeFrom="column">
            <wp:posOffset>-137384</wp:posOffset>
          </wp:positionH>
          <wp:positionV relativeFrom="page">
            <wp:posOffset>465455</wp:posOffset>
          </wp:positionV>
          <wp:extent cx="1381125" cy="902335"/>
          <wp:effectExtent l="0" t="0" r="0" b="12065"/>
          <wp:wrapThrough wrapText="bothSides">
            <wp:wrapPolygon edited="0">
              <wp:start x="4767" y="0"/>
              <wp:lineTo x="0" y="4256"/>
              <wp:lineTo x="0" y="21281"/>
              <wp:lineTo x="7150" y="21281"/>
              <wp:lineTo x="8739" y="21281"/>
              <wp:lineTo x="21054" y="21281"/>
              <wp:lineTo x="21054" y="6080"/>
              <wp:lineTo x="10328" y="0"/>
              <wp:lineTo x="4767" y="0"/>
            </wp:wrapPolygon>
          </wp:wrapThrough>
          <wp:docPr id="14" name="Image 14"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9C3">
      <w:rPr>
        <w:rFonts w:cs="Arial"/>
        <w:noProof/>
      </w:rPr>
      <w:drawing>
        <wp:anchor distT="0" distB="0" distL="114300" distR="114300" simplePos="0" relativeHeight="251656700" behindDoc="1" locked="1" layoutInCell="1" allowOverlap="1" wp14:anchorId="5D9E3EA8" wp14:editId="1AD6ADB1">
          <wp:simplePos x="0" y="0"/>
          <wp:positionH relativeFrom="column">
            <wp:posOffset>-746760</wp:posOffset>
          </wp:positionH>
          <wp:positionV relativeFrom="page">
            <wp:posOffset>2948305</wp:posOffset>
          </wp:positionV>
          <wp:extent cx="7620000" cy="7757160"/>
          <wp:effectExtent l="0" t="0" r="0" b="0"/>
          <wp:wrapThrough wrapText="bothSides">
            <wp:wrapPolygon edited="0">
              <wp:start x="21312" y="0"/>
              <wp:lineTo x="18936" y="3395"/>
              <wp:lineTo x="0" y="3466"/>
              <wp:lineTo x="0" y="16267"/>
              <wp:lineTo x="1800" y="16974"/>
              <wp:lineTo x="1800" y="17045"/>
              <wp:lineTo x="5328" y="18106"/>
              <wp:lineTo x="5544" y="18318"/>
              <wp:lineTo x="11880" y="19238"/>
              <wp:lineTo x="13176" y="19238"/>
              <wp:lineTo x="13464" y="19096"/>
              <wp:lineTo x="21240" y="18106"/>
              <wp:lineTo x="21528" y="17823"/>
              <wp:lineTo x="21528" y="0"/>
              <wp:lineTo x="21312"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dossier de presse.pdf"/>
                  <pic:cNvPicPr/>
                </pic:nvPicPr>
                <pic:blipFill rotWithShape="1">
                  <a:blip r:embed="rId2">
                    <a:extLst>
                      <a:ext uri="{28A0092B-C50C-407E-A947-70E740481C1C}">
                        <a14:useLocalDpi xmlns:a14="http://schemas.microsoft.com/office/drawing/2010/main" val="0"/>
                      </a:ext>
                    </a:extLst>
                  </a:blip>
                  <a:srcRect t="27725" r="-452"/>
                  <a:stretch/>
                </pic:blipFill>
                <pic:spPr bwMode="auto">
                  <a:xfrm>
                    <a:off x="0" y="0"/>
                    <a:ext cx="7620000" cy="77571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15EBF" w:rsidRDefault="00B15EBF" w:rsidP="00B15EBF">
    <w:pPr>
      <w:pStyle w:val="01Dossierdepresse"/>
    </w:pPr>
  </w:p>
  <w:p w:rsidR="00B15EBF" w:rsidRDefault="00B15EBF" w:rsidP="00B15EBF">
    <w:pPr>
      <w:pStyle w:val="01Dossierdepresse"/>
    </w:pPr>
  </w:p>
  <w:p w:rsidR="00B15EBF" w:rsidRDefault="00B15EBF" w:rsidP="00B15EBF">
    <w:pPr>
      <w:pStyle w:val="01Dossierdepresse"/>
    </w:pPr>
  </w:p>
  <w:p w:rsidR="00401ED5" w:rsidRPr="00C634D2" w:rsidRDefault="00401ED5" w:rsidP="00B15EBF">
    <w:pPr>
      <w:pStyle w:val="01Dossierdepresse"/>
    </w:pPr>
    <w:r w:rsidRPr="00D429C3">
      <w:t>Do</w:t>
    </w:r>
    <w:r>
      <w:t>ssier de presse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pt;height:16.8pt" o:bullet="t">
        <v:imagedata r:id="rId1" o:title="Flêche"/>
      </v:shape>
    </w:pict>
  </w:numPicBullet>
  <w:abstractNum w:abstractNumId="0">
    <w:nsid w:val="00A85C63"/>
    <w:multiLevelType w:val="hybridMultilevel"/>
    <w:tmpl w:val="FD7C0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A903AE"/>
    <w:multiLevelType w:val="hybridMultilevel"/>
    <w:tmpl w:val="A4E2F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B51530"/>
    <w:multiLevelType w:val="hybridMultilevel"/>
    <w:tmpl w:val="67520F78"/>
    <w:lvl w:ilvl="0" w:tplc="1736DD88">
      <w:start w:val="1"/>
      <w:numFmt w:val="bullet"/>
      <w:pStyle w:val="21Listen1"/>
      <w:lvlText w:val=""/>
      <w:lvlJc w:val="left"/>
      <w:pPr>
        <w:tabs>
          <w:tab w:val="num" w:pos="567"/>
        </w:tabs>
        <w:ind w:left="567" w:hanging="283"/>
      </w:pPr>
      <w:rPr>
        <w:rFonts w:ascii="Symbol" w:hAnsi="Symbol" w:hint="default"/>
        <w:color w:val="46636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8AE39C5"/>
    <w:multiLevelType w:val="hybridMultilevel"/>
    <w:tmpl w:val="11A0AE22"/>
    <w:lvl w:ilvl="0" w:tplc="C6683DF6">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4">
    <w:nsid w:val="090D780A"/>
    <w:multiLevelType w:val="hybridMultilevel"/>
    <w:tmpl w:val="88FEF862"/>
    <w:lvl w:ilvl="0" w:tplc="798A0F34">
      <w:start w:val="1"/>
      <w:numFmt w:val="bullet"/>
      <w:pStyle w:val="22Listen2"/>
      <w:lvlText w:val="&gt;"/>
      <w:lvlJc w:val="left"/>
      <w:pPr>
        <w:tabs>
          <w:tab w:val="num" w:pos="567"/>
        </w:tabs>
        <w:ind w:left="567" w:hanging="283"/>
      </w:pPr>
      <w:rPr>
        <w:rFonts w:ascii="Arial" w:hAnsi="Arial" w:hint="default"/>
        <w:b/>
        <w:bCs/>
        <w:i w:val="0"/>
        <w:iCs w:val="0"/>
        <w:color w:val="46636F"/>
        <w:u w:color="5AAB4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FA14483"/>
    <w:multiLevelType w:val="hybridMultilevel"/>
    <w:tmpl w:val="4C40C7EC"/>
    <w:lvl w:ilvl="0" w:tplc="14487E7E">
      <w:start w:val="1"/>
      <w:numFmt w:val="bullet"/>
      <w:pStyle w:val="15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6">
    <w:nsid w:val="11B46147"/>
    <w:multiLevelType w:val="hybridMultilevel"/>
    <w:tmpl w:val="7856D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2E7543"/>
    <w:multiLevelType w:val="hybridMultilevel"/>
    <w:tmpl w:val="7DCC69B8"/>
    <w:lvl w:ilvl="0" w:tplc="6E88E590">
      <w:start w:val="1"/>
      <w:numFmt w:val="bullet"/>
      <w:pStyle w:val="14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8">
    <w:nsid w:val="175848FA"/>
    <w:multiLevelType w:val="hybridMultilevel"/>
    <w:tmpl w:val="C7CA4638"/>
    <w:lvl w:ilvl="0" w:tplc="D70A4A9A">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0D0EE7"/>
    <w:multiLevelType w:val="hybridMultilevel"/>
    <w:tmpl w:val="7F02D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F49664A"/>
    <w:multiLevelType w:val="hybridMultilevel"/>
    <w:tmpl w:val="DD7A2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652531"/>
    <w:multiLevelType w:val="hybridMultilevel"/>
    <w:tmpl w:val="5B16B01E"/>
    <w:lvl w:ilvl="0" w:tplc="D70A4A9A">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3E66E37"/>
    <w:multiLevelType w:val="hybridMultilevel"/>
    <w:tmpl w:val="EBB0787C"/>
    <w:lvl w:ilvl="0" w:tplc="D70A4A9A">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9653992"/>
    <w:multiLevelType w:val="hybridMultilevel"/>
    <w:tmpl w:val="C34EF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00C72D5"/>
    <w:multiLevelType w:val="hybridMultilevel"/>
    <w:tmpl w:val="53185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92E5E68"/>
    <w:multiLevelType w:val="hybridMultilevel"/>
    <w:tmpl w:val="ED3217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F0A3041"/>
    <w:multiLevelType w:val="hybridMultilevel"/>
    <w:tmpl w:val="B8A87DB2"/>
    <w:lvl w:ilvl="0" w:tplc="086C81C2">
      <w:start w:val="1"/>
      <w:numFmt w:val="bullet"/>
      <w:pStyle w:val="19Listeencadr"/>
      <w:lvlText w:val=""/>
      <w:lvlJc w:val="left"/>
      <w:pPr>
        <w:ind w:left="567" w:hanging="28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F3233D3"/>
    <w:multiLevelType w:val="hybridMultilevel"/>
    <w:tmpl w:val="153E4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F4B7014"/>
    <w:multiLevelType w:val="hybridMultilevel"/>
    <w:tmpl w:val="F0047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782725"/>
    <w:multiLevelType w:val="hybridMultilevel"/>
    <w:tmpl w:val="BD3ACA04"/>
    <w:lvl w:ilvl="0" w:tplc="D70A4A9A">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D62507"/>
    <w:multiLevelType w:val="hybridMultilevel"/>
    <w:tmpl w:val="734A7CF8"/>
    <w:lvl w:ilvl="0" w:tplc="BF269388">
      <w:start w:val="1"/>
      <w:numFmt w:val="bullet"/>
      <w:pStyle w:val="12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1D11E61"/>
    <w:multiLevelType w:val="hybridMultilevel"/>
    <w:tmpl w:val="6C5C6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804139B"/>
    <w:multiLevelType w:val="hybridMultilevel"/>
    <w:tmpl w:val="2ACE755E"/>
    <w:lvl w:ilvl="0" w:tplc="78561B64">
      <w:start w:val="1"/>
      <w:numFmt w:val="lowerLetter"/>
      <w:pStyle w:val="24Listen4"/>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4D8D6060"/>
    <w:multiLevelType w:val="hybridMultilevel"/>
    <w:tmpl w:val="32E04242"/>
    <w:lvl w:ilvl="0" w:tplc="D70A4A9A">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41C0E70"/>
    <w:multiLevelType w:val="hybridMultilevel"/>
    <w:tmpl w:val="027CCE38"/>
    <w:lvl w:ilvl="0" w:tplc="D70A4A9A">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9C06DA7"/>
    <w:multiLevelType w:val="hybridMultilevel"/>
    <w:tmpl w:val="FA703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EAA5D5E"/>
    <w:multiLevelType w:val="hybridMultilevel"/>
    <w:tmpl w:val="4E4C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0446902"/>
    <w:multiLevelType w:val="hybridMultilevel"/>
    <w:tmpl w:val="8244D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C7F0C55"/>
    <w:multiLevelType w:val="hybridMultilevel"/>
    <w:tmpl w:val="A4B2D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7DD3C8C"/>
    <w:multiLevelType w:val="hybridMultilevel"/>
    <w:tmpl w:val="3F04CCC4"/>
    <w:lvl w:ilvl="0" w:tplc="5FA4ABF4">
      <w:start w:val="1"/>
      <w:numFmt w:val="decimal"/>
      <w:pStyle w:val="23Listen3"/>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8BE56CB"/>
    <w:multiLevelType w:val="hybridMultilevel"/>
    <w:tmpl w:val="FE021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A4A2B46"/>
    <w:multiLevelType w:val="hybridMultilevel"/>
    <w:tmpl w:val="B8D8E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AE154E3"/>
    <w:multiLevelType w:val="hybridMultilevel"/>
    <w:tmpl w:val="98825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E0C790F"/>
    <w:multiLevelType w:val="hybridMultilevel"/>
    <w:tmpl w:val="174E7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29"/>
  </w:num>
  <w:num w:numId="4">
    <w:abstractNumId w:val="22"/>
  </w:num>
  <w:num w:numId="5">
    <w:abstractNumId w:val="20"/>
  </w:num>
  <w:num w:numId="6">
    <w:abstractNumId w:val="5"/>
  </w:num>
  <w:num w:numId="7">
    <w:abstractNumId w:val="7"/>
  </w:num>
  <w:num w:numId="8">
    <w:abstractNumId w:val="16"/>
  </w:num>
  <w:num w:numId="9">
    <w:abstractNumId w:val="33"/>
  </w:num>
  <w:num w:numId="10">
    <w:abstractNumId w:val="6"/>
  </w:num>
  <w:num w:numId="11">
    <w:abstractNumId w:val="31"/>
  </w:num>
  <w:num w:numId="12">
    <w:abstractNumId w:val="10"/>
  </w:num>
  <w:num w:numId="13">
    <w:abstractNumId w:val="0"/>
  </w:num>
  <w:num w:numId="14">
    <w:abstractNumId w:val="18"/>
  </w:num>
  <w:num w:numId="15">
    <w:abstractNumId w:val="30"/>
  </w:num>
  <w:num w:numId="16">
    <w:abstractNumId w:val="13"/>
  </w:num>
  <w:num w:numId="17">
    <w:abstractNumId w:val="9"/>
  </w:num>
  <w:num w:numId="18">
    <w:abstractNumId w:val="17"/>
  </w:num>
  <w:num w:numId="19">
    <w:abstractNumId w:val="27"/>
  </w:num>
  <w:num w:numId="20">
    <w:abstractNumId w:val="32"/>
  </w:num>
  <w:num w:numId="21">
    <w:abstractNumId w:val="21"/>
  </w:num>
  <w:num w:numId="22">
    <w:abstractNumId w:val="26"/>
  </w:num>
  <w:num w:numId="23">
    <w:abstractNumId w:val="28"/>
  </w:num>
  <w:num w:numId="24">
    <w:abstractNumId w:val="14"/>
  </w:num>
  <w:num w:numId="25">
    <w:abstractNumId w:val="2"/>
  </w:num>
  <w:num w:numId="26">
    <w:abstractNumId w:val="3"/>
  </w:num>
  <w:num w:numId="27">
    <w:abstractNumId w:val="1"/>
  </w:num>
  <w:num w:numId="28">
    <w:abstractNumId w:val="25"/>
  </w:num>
  <w:num w:numId="29">
    <w:abstractNumId w:val="11"/>
  </w:num>
  <w:num w:numId="30">
    <w:abstractNumId w:val="8"/>
  </w:num>
  <w:num w:numId="31">
    <w:abstractNumId w:val="24"/>
  </w:num>
  <w:num w:numId="32">
    <w:abstractNumId w:val="19"/>
  </w:num>
  <w:num w:numId="33">
    <w:abstractNumId w:val="12"/>
  </w:num>
  <w:num w:numId="34">
    <w:abstractNumId w:val="23"/>
  </w:num>
  <w:num w:numId="35">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09"/>
  <w:autoHyphenation/>
  <w:hyphenationZone w:val="567"/>
  <w:drawingGridHorizontalSpacing w:val="102"/>
  <w:drawingGridVerticalSpacing w:val="181"/>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4C5"/>
    <w:rsid w:val="00000C0D"/>
    <w:rsid w:val="00004B58"/>
    <w:rsid w:val="0000738D"/>
    <w:rsid w:val="00010774"/>
    <w:rsid w:val="00010CBB"/>
    <w:rsid w:val="00013990"/>
    <w:rsid w:val="00017F44"/>
    <w:rsid w:val="00022969"/>
    <w:rsid w:val="00025516"/>
    <w:rsid w:val="00027C40"/>
    <w:rsid w:val="000441F0"/>
    <w:rsid w:val="00045264"/>
    <w:rsid w:val="000510D0"/>
    <w:rsid w:val="00051417"/>
    <w:rsid w:val="00067F93"/>
    <w:rsid w:val="000719D1"/>
    <w:rsid w:val="0007794C"/>
    <w:rsid w:val="0008442B"/>
    <w:rsid w:val="00084E31"/>
    <w:rsid w:val="00091B84"/>
    <w:rsid w:val="000920E2"/>
    <w:rsid w:val="00094CD5"/>
    <w:rsid w:val="000964D7"/>
    <w:rsid w:val="000A538D"/>
    <w:rsid w:val="000B02A5"/>
    <w:rsid w:val="000B48FC"/>
    <w:rsid w:val="000C2697"/>
    <w:rsid w:val="000C2F02"/>
    <w:rsid w:val="000D08AE"/>
    <w:rsid w:val="000D4660"/>
    <w:rsid w:val="000F07A6"/>
    <w:rsid w:val="000F0A13"/>
    <w:rsid w:val="000F58BF"/>
    <w:rsid w:val="00111CC6"/>
    <w:rsid w:val="001134BF"/>
    <w:rsid w:val="001134CC"/>
    <w:rsid w:val="00116073"/>
    <w:rsid w:val="0012083C"/>
    <w:rsid w:val="00122440"/>
    <w:rsid w:val="00135374"/>
    <w:rsid w:val="001363DE"/>
    <w:rsid w:val="00136A33"/>
    <w:rsid w:val="00147AC1"/>
    <w:rsid w:val="00167697"/>
    <w:rsid w:val="00171E01"/>
    <w:rsid w:val="00172080"/>
    <w:rsid w:val="00186DA2"/>
    <w:rsid w:val="001A0EE5"/>
    <w:rsid w:val="001A10D6"/>
    <w:rsid w:val="001A3FB2"/>
    <w:rsid w:val="001B4DAE"/>
    <w:rsid w:val="001B6224"/>
    <w:rsid w:val="001D36E6"/>
    <w:rsid w:val="001D5889"/>
    <w:rsid w:val="001E1C3F"/>
    <w:rsid w:val="001E3D0F"/>
    <w:rsid w:val="002006B9"/>
    <w:rsid w:val="00203583"/>
    <w:rsid w:val="0020388E"/>
    <w:rsid w:val="00203C3B"/>
    <w:rsid w:val="00204204"/>
    <w:rsid w:val="0020420D"/>
    <w:rsid w:val="00204E95"/>
    <w:rsid w:val="002121BC"/>
    <w:rsid w:val="00213B56"/>
    <w:rsid w:val="0021673A"/>
    <w:rsid w:val="0022003A"/>
    <w:rsid w:val="00222AF5"/>
    <w:rsid w:val="002479DE"/>
    <w:rsid w:val="00247B57"/>
    <w:rsid w:val="00250ED3"/>
    <w:rsid w:val="00254CE7"/>
    <w:rsid w:val="00257CEE"/>
    <w:rsid w:val="00270703"/>
    <w:rsid w:val="00274B4B"/>
    <w:rsid w:val="00276D93"/>
    <w:rsid w:val="00282E86"/>
    <w:rsid w:val="0028319D"/>
    <w:rsid w:val="00283CD3"/>
    <w:rsid w:val="002860A6"/>
    <w:rsid w:val="002876D2"/>
    <w:rsid w:val="002A073F"/>
    <w:rsid w:val="002A39E3"/>
    <w:rsid w:val="002A50E3"/>
    <w:rsid w:val="002B2A89"/>
    <w:rsid w:val="002B33BB"/>
    <w:rsid w:val="002B471F"/>
    <w:rsid w:val="002B5600"/>
    <w:rsid w:val="002B7E84"/>
    <w:rsid w:val="002C0A7C"/>
    <w:rsid w:val="002C5631"/>
    <w:rsid w:val="002D0B0B"/>
    <w:rsid w:val="002D1E95"/>
    <w:rsid w:val="002D32F5"/>
    <w:rsid w:val="002D6172"/>
    <w:rsid w:val="002E06FD"/>
    <w:rsid w:val="002F1F0C"/>
    <w:rsid w:val="002F32F4"/>
    <w:rsid w:val="002F7D43"/>
    <w:rsid w:val="0030166D"/>
    <w:rsid w:val="00302AB4"/>
    <w:rsid w:val="00315ED9"/>
    <w:rsid w:val="00324A58"/>
    <w:rsid w:val="003265AD"/>
    <w:rsid w:val="00334D68"/>
    <w:rsid w:val="0034432C"/>
    <w:rsid w:val="00350CC0"/>
    <w:rsid w:val="0035241D"/>
    <w:rsid w:val="00353C1A"/>
    <w:rsid w:val="00367367"/>
    <w:rsid w:val="003679EA"/>
    <w:rsid w:val="00371F83"/>
    <w:rsid w:val="003740CA"/>
    <w:rsid w:val="003744F7"/>
    <w:rsid w:val="003746B6"/>
    <w:rsid w:val="00381F81"/>
    <w:rsid w:val="0038328C"/>
    <w:rsid w:val="00383E45"/>
    <w:rsid w:val="003A5B84"/>
    <w:rsid w:val="003C1F57"/>
    <w:rsid w:val="003C3E43"/>
    <w:rsid w:val="003C4EB8"/>
    <w:rsid w:val="003C6036"/>
    <w:rsid w:val="003D1105"/>
    <w:rsid w:val="003D4221"/>
    <w:rsid w:val="003E093E"/>
    <w:rsid w:val="003E1C54"/>
    <w:rsid w:val="003E1E2A"/>
    <w:rsid w:val="003F005C"/>
    <w:rsid w:val="00401ED5"/>
    <w:rsid w:val="00404F7F"/>
    <w:rsid w:val="0040524F"/>
    <w:rsid w:val="00426C3D"/>
    <w:rsid w:val="0043225E"/>
    <w:rsid w:val="00434C36"/>
    <w:rsid w:val="004423A0"/>
    <w:rsid w:val="004435BD"/>
    <w:rsid w:val="004520F6"/>
    <w:rsid w:val="004571A0"/>
    <w:rsid w:val="00465855"/>
    <w:rsid w:val="00470814"/>
    <w:rsid w:val="00472FF1"/>
    <w:rsid w:val="00476A1E"/>
    <w:rsid w:val="00477713"/>
    <w:rsid w:val="00477F3D"/>
    <w:rsid w:val="00480F1B"/>
    <w:rsid w:val="00481B2D"/>
    <w:rsid w:val="00485B9E"/>
    <w:rsid w:val="0049108F"/>
    <w:rsid w:val="00494E60"/>
    <w:rsid w:val="004964C5"/>
    <w:rsid w:val="00497247"/>
    <w:rsid w:val="004A223B"/>
    <w:rsid w:val="004B139D"/>
    <w:rsid w:val="004B456F"/>
    <w:rsid w:val="004B79CA"/>
    <w:rsid w:val="004C3731"/>
    <w:rsid w:val="004C5659"/>
    <w:rsid w:val="004D18FC"/>
    <w:rsid w:val="004D466B"/>
    <w:rsid w:val="004D5EDD"/>
    <w:rsid w:val="004D76A4"/>
    <w:rsid w:val="004E7B69"/>
    <w:rsid w:val="004F09C4"/>
    <w:rsid w:val="004F56F4"/>
    <w:rsid w:val="004F6714"/>
    <w:rsid w:val="004F6839"/>
    <w:rsid w:val="0050337A"/>
    <w:rsid w:val="00505997"/>
    <w:rsid w:val="00506572"/>
    <w:rsid w:val="005117C6"/>
    <w:rsid w:val="0051275F"/>
    <w:rsid w:val="0051658E"/>
    <w:rsid w:val="00516700"/>
    <w:rsid w:val="005214CF"/>
    <w:rsid w:val="00521534"/>
    <w:rsid w:val="005262D4"/>
    <w:rsid w:val="00526ECA"/>
    <w:rsid w:val="005304E1"/>
    <w:rsid w:val="00530CA2"/>
    <w:rsid w:val="00532A59"/>
    <w:rsid w:val="005363AE"/>
    <w:rsid w:val="00542608"/>
    <w:rsid w:val="00554F78"/>
    <w:rsid w:val="005602EC"/>
    <w:rsid w:val="00565116"/>
    <w:rsid w:val="00567360"/>
    <w:rsid w:val="005707DA"/>
    <w:rsid w:val="00573D73"/>
    <w:rsid w:val="0059065D"/>
    <w:rsid w:val="005953E7"/>
    <w:rsid w:val="005A24DA"/>
    <w:rsid w:val="005B7654"/>
    <w:rsid w:val="005C013E"/>
    <w:rsid w:val="005C2642"/>
    <w:rsid w:val="005C3330"/>
    <w:rsid w:val="005D5217"/>
    <w:rsid w:val="005D7008"/>
    <w:rsid w:val="005F1193"/>
    <w:rsid w:val="00604BDC"/>
    <w:rsid w:val="00612CD5"/>
    <w:rsid w:val="00616C2F"/>
    <w:rsid w:val="00617A95"/>
    <w:rsid w:val="00635BF2"/>
    <w:rsid w:val="00636833"/>
    <w:rsid w:val="00637D17"/>
    <w:rsid w:val="00650182"/>
    <w:rsid w:val="00652F46"/>
    <w:rsid w:val="006569A4"/>
    <w:rsid w:val="00662ACB"/>
    <w:rsid w:val="006637B2"/>
    <w:rsid w:val="00664D22"/>
    <w:rsid w:val="00665A3D"/>
    <w:rsid w:val="006663C6"/>
    <w:rsid w:val="0066701E"/>
    <w:rsid w:val="006705FB"/>
    <w:rsid w:val="00673171"/>
    <w:rsid w:val="00676159"/>
    <w:rsid w:val="0068135C"/>
    <w:rsid w:val="006846C4"/>
    <w:rsid w:val="00691A5F"/>
    <w:rsid w:val="0069250D"/>
    <w:rsid w:val="006927EE"/>
    <w:rsid w:val="00696D98"/>
    <w:rsid w:val="00697422"/>
    <w:rsid w:val="006A05CF"/>
    <w:rsid w:val="006A22C1"/>
    <w:rsid w:val="006A2F51"/>
    <w:rsid w:val="006A485D"/>
    <w:rsid w:val="006A63D6"/>
    <w:rsid w:val="006C2734"/>
    <w:rsid w:val="006D3EA0"/>
    <w:rsid w:val="006D6E57"/>
    <w:rsid w:val="00703B5B"/>
    <w:rsid w:val="007046DE"/>
    <w:rsid w:val="00704B54"/>
    <w:rsid w:val="00704C29"/>
    <w:rsid w:val="00704D3F"/>
    <w:rsid w:val="0071625D"/>
    <w:rsid w:val="0071674B"/>
    <w:rsid w:val="00717C9A"/>
    <w:rsid w:val="00721F70"/>
    <w:rsid w:val="00723A69"/>
    <w:rsid w:val="00724F26"/>
    <w:rsid w:val="00726096"/>
    <w:rsid w:val="00732DCD"/>
    <w:rsid w:val="00734492"/>
    <w:rsid w:val="00734E7A"/>
    <w:rsid w:val="00745A4B"/>
    <w:rsid w:val="00745CBE"/>
    <w:rsid w:val="00746811"/>
    <w:rsid w:val="007507DD"/>
    <w:rsid w:val="007514B7"/>
    <w:rsid w:val="00751DF6"/>
    <w:rsid w:val="00756103"/>
    <w:rsid w:val="00761279"/>
    <w:rsid w:val="0076206D"/>
    <w:rsid w:val="00763CC9"/>
    <w:rsid w:val="007673B0"/>
    <w:rsid w:val="00783E53"/>
    <w:rsid w:val="00785C95"/>
    <w:rsid w:val="007878D0"/>
    <w:rsid w:val="00791F07"/>
    <w:rsid w:val="0079227E"/>
    <w:rsid w:val="007923F3"/>
    <w:rsid w:val="00794FFB"/>
    <w:rsid w:val="00796900"/>
    <w:rsid w:val="007C00CB"/>
    <w:rsid w:val="007C188A"/>
    <w:rsid w:val="007C2919"/>
    <w:rsid w:val="007C5809"/>
    <w:rsid w:val="007D0CC6"/>
    <w:rsid w:val="007D276F"/>
    <w:rsid w:val="007D6C5A"/>
    <w:rsid w:val="00810E4D"/>
    <w:rsid w:val="00810F6D"/>
    <w:rsid w:val="00811C62"/>
    <w:rsid w:val="00815643"/>
    <w:rsid w:val="00815AAA"/>
    <w:rsid w:val="00824576"/>
    <w:rsid w:val="00836029"/>
    <w:rsid w:val="00847A55"/>
    <w:rsid w:val="0085357C"/>
    <w:rsid w:val="00860465"/>
    <w:rsid w:val="00861ED6"/>
    <w:rsid w:val="008653B4"/>
    <w:rsid w:val="00870FC2"/>
    <w:rsid w:val="00873D26"/>
    <w:rsid w:val="008764A1"/>
    <w:rsid w:val="00876EAF"/>
    <w:rsid w:val="00895277"/>
    <w:rsid w:val="008A05C9"/>
    <w:rsid w:val="008A0D42"/>
    <w:rsid w:val="008B7EBF"/>
    <w:rsid w:val="008C1919"/>
    <w:rsid w:val="008C5D19"/>
    <w:rsid w:val="008E1FAA"/>
    <w:rsid w:val="008E24ED"/>
    <w:rsid w:val="008E74DA"/>
    <w:rsid w:val="008E7CB2"/>
    <w:rsid w:val="008F51B7"/>
    <w:rsid w:val="008F681B"/>
    <w:rsid w:val="008F732B"/>
    <w:rsid w:val="008F7353"/>
    <w:rsid w:val="009010F3"/>
    <w:rsid w:val="00903F42"/>
    <w:rsid w:val="00907083"/>
    <w:rsid w:val="00914D0A"/>
    <w:rsid w:val="00917BAD"/>
    <w:rsid w:val="009224B3"/>
    <w:rsid w:val="009257E6"/>
    <w:rsid w:val="0095181E"/>
    <w:rsid w:val="00952BCC"/>
    <w:rsid w:val="00957976"/>
    <w:rsid w:val="009625B9"/>
    <w:rsid w:val="00964365"/>
    <w:rsid w:val="00973B54"/>
    <w:rsid w:val="009777EE"/>
    <w:rsid w:val="00985347"/>
    <w:rsid w:val="00986EB3"/>
    <w:rsid w:val="0099018C"/>
    <w:rsid w:val="009968AB"/>
    <w:rsid w:val="009973FE"/>
    <w:rsid w:val="009A740D"/>
    <w:rsid w:val="009A798A"/>
    <w:rsid w:val="009B209A"/>
    <w:rsid w:val="009B3EE6"/>
    <w:rsid w:val="009B4244"/>
    <w:rsid w:val="009B5D4B"/>
    <w:rsid w:val="009B5FCC"/>
    <w:rsid w:val="009B6B18"/>
    <w:rsid w:val="009B781A"/>
    <w:rsid w:val="009F1C9D"/>
    <w:rsid w:val="009F4274"/>
    <w:rsid w:val="00A014F1"/>
    <w:rsid w:val="00A01C4F"/>
    <w:rsid w:val="00A1378B"/>
    <w:rsid w:val="00A1749E"/>
    <w:rsid w:val="00A20348"/>
    <w:rsid w:val="00A21492"/>
    <w:rsid w:val="00A21D08"/>
    <w:rsid w:val="00A30D81"/>
    <w:rsid w:val="00A35746"/>
    <w:rsid w:val="00A36340"/>
    <w:rsid w:val="00A46C61"/>
    <w:rsid w:val="00A51E92"/>
    <w:rsid w:val="00A54AC4"/>
    <w:rsid w:val="00A5656B"/>
    <w:rsid w:val="00A64625"/>
    <w:rsid w:val="00A676BB"/>
    <w:rsid w:val="00A7086A"/>
    <w:rsid w:val="00A71C7C"/>
    <w:rsid w:val="00A869AD"/>
    <w:rsid w:val="00A91775"/>
    <w:rsid w:val="00A92AAB"/>
    <w:rsid w:val="00A93EB2"/>
    <w:rsid w:val="00A9696B"/>
    <w:rsid w:val="00AA03DD"/>
    <w:rsid w:val="00AB316A"/>
    <w:rsid w:val="00AB5AA0"/>
    <w:rsid w:val="00AC2CB3"/>
    <w:rsid w:val="00AC4B1A"/>
    <w:rsid w:val="00AD1D2F"/>
    <w:rsid w:val="00AD5114"/>
    <w:rsid w:val="00AD79A0"/>
    <w:rsid w:val="00AE4996"/>
    <w:rsid w:val="00AE5AE3"/>
    <w:rsid w:val="00AF39E5"/>
    <w:rsid w:val="00AF62F1"/>
    <w:rsid w:val="00B008A7"/>
    <w:rsid w:val="00B1420E"/>
    <w:rsid w:val="00B147DA"/>
    <w:rsid w:val="00B1590B"/>
    <w:rsid w:val="00B15EBF"/>
    <w:rsid w:val="00B20FAB"/>
    <w:rsid w:val="00B216EC"/>
    <w:rsid w:val="00B260CD"/>
    <w:rsid w:val="00B405E7"/>
    <w:rsid w:val="00B41F12"/>
    <w:rsid w:val="00B42964"/>
    <w:rsid w:val="00B73116"/>
    <w:rsid w:val="00B768F4"/>
    <w:rsid w:val="00B769F1"/>
    <w:rsid w:val="00B866CB"/>
    <w:rsid w:val="00B87700"/>
    <w:rsid w:val="00B90FDD"/>
    <w:rsid w:val="00B95A10"/>
    <w:rsid w:val="00BA016A"/>
    <w:rsid w:val="00BA0C2F"/>
    <w:rsid w:val="00BA4844"/>
    <w:rsid w:val="00BA50D2"/>
    <w:rsid w:val="00BA7672"/>
    <w:rsid w:val="00BB3C4C"/>
    <w:rsid w:val="00BB7723"/>
    <w:rsid w:val="00BC1BA6"/>
    <w:rsid w:val="00BD3928"/>
    <w:rsid w:val="00BD4317"/>
    <w:rsid w:val="00BE0FB2"/>
    <w:rsid w:val="00BE1F6F"/>
    <w:rsid w:val="00BE58E9"/>
    <w:rsid w:val="00BE7535"/>
    <w:rsid w:val="00C003B6"/>
    <w:rsid w:val="00C010A1"/>
    <w:rsid w:val="00C03843"/>
    <w:rsid w:val="00C043B7"/>
    <w:rsid w:val="00C1451C"/>
    <w:rsid w:val="00C17B13"/>
    <w:rsid w:val="00C23076"/>
    <w:rsid w:val="00C279C2"/>
    <w:rsid w:val="00C33739"/>
    <w:rsid w:val="00C35CB4"/>
    <w:rsid w:val="00C43462"/>
    <w:rsid w:val="00C451F5"/>
    <w:rsid w:val="00C46062"/>
    <w:rsid w:val="00C50DBE"/>
    <w:rsid w:val="00C634D2"/>
    <w:rsid w:val="00C7026F"/>
    <w:rsid w:val="00C750D5"/>
    <w:rsid w:val="00C764AE"/>
    <w:rsid w:val="00C843B8"/>
    <w:rsid w:val="00C90783"/>
    <w:rsid w:val="00C91009"/>
    <w:rsid w:val="00C94982"/>
    <w:rsid w:val="00CA66D5"/>
    <w:rsid w:val="00CA72EE"/>
    <w:rsid w:val="00CB1BA4"/>
    <w:rsid w:val="00CB6163"/>
    <w:rsid w:val="00CC19A0"/>
    <w:rsid w:val="00CC395F"/>
    <w:rsid w:val="00CC39BF"/>
    <w:rsid w:val="00CD333E"/>
    <w:rsid w:val="00CE36E0"/>
    <w:rsid w:val="00D008D9"/>
    <w:rsid w:val="00D03FE6"/>
    <w:rsid w:val="00D05788"/>
    <w:rsid w:val="00D072FC"/>
    <w:rsid w:val="00D07947"/>
    <w:rsid w:val="00D10492"/>
    <w:rsid w:val="00D10B92"/>
    <w:rsid w:val="00D1197B"/>
    <w:rsid w:val="00D12CAC"/>
    <w:rsid w:val="00D149C5"/>
    <w:rsid w:val="00D213CD"/>
    <w:rsid w:val="00D2256E"/>
    <w:rsid w:val="00D26920"/>
    <w:rsid w:val="00D27521"/>
    <w:rsid w:val="00D2760B"/>
    <w:rsid w:val="00D308D6"/>
    <w:rsid w:val="00D40C5F"/>
    <w:rsid w:val="00D429C3"/>
    <w:rsid w:val="00D55873"/>
    <w:rsid w:val="00D6329F"/>
    <w:rsid w:val="00D648F6"/>
    <w:rsid w:val="00D70BD3"/>
    <w:rsid w:val="00D77C69"/>
    <w:rsid w:val="00D92126"/>
    <w:rsid w:val="00D958D1"/>
    <w:rsid w:val="00D95DCB"/>
    <w:rsid w:val="00D97D03"/>
    <w:rsid w:val="00DA1331"/>
    <w:rsid w:val="00DA3CA0"/>
    <w:rsid w:val="00DA42DE"/>
    <w:rsid w:val="00DA46A0"/>
    <w:rsid w:val="00DB0403"/>
    <w:rsid w:val="00DB570E"/>
    <w:rsid w:val="00DC0347"/>
    <w:rsid w:val="00DC2A47"/>
    <w:rsid w:val="00DD176C"/>
    <w:rsid w:val="00DE3327"/>
    <w:rsid w:val="00DE6024"/>
    <w:rsid w:val="00DF05B7"/>
    <w:rsid w:val="00DF49A3"/>
    <w:rsid w:val="00DF62A6"/>
    <w:rsid w:val="00DF72B0"/>
    <w:rsid w:val="00E0293D"/>
    <w:rsid w:val="00E05334"/>
    <w:rsid w:val="00E05644"/>
    <w:rsid w:val="00E119AD"/>
    <w:rsid w:val="00E12532"/>
    <w:rsid w:val="00E17E17"/>
    <w:rsid w:val="00E319C5"/>
    <w:rsid w:val="00E419EC"/>
    <w:rsid w:val="00E51559"/>
    <w:rsid w:val="00E5335B"/>
    <w:rsid w:val="00E57384"/>
    <w:rsid w:val="00E6456A"/>
    <w:rsid w:val="00E676F5"/>
    <w:rsid w:val="00E767B3"/>
    <w:rsid w:val="00E80EF1"/>
    <w:rsid w:val="00E8106B"/>
    <w:rsid w:val="00E9511C"/>
    <w:rsid w:val="00E95549"/>
    <w:rsid w:val="00E9591E"/>
    <w:rsid w:val="00EA2133"/>
    <w:rsid w:val="00EA58EA"/>
    <w:rsid w:val="00EB6DA6"/>
    <w:rsid w:val="00EC151F"/>
    <w:rsid w:val="00EC4B64"/>
    <w:rsid w:val="00EC5664"/>
    <w:rsid w:val="00EC7A9E"/>
    <w:rsid w:val="00ED1A4B"/>
    <w:rsid w:val="00ED3F1B"/>
    <w:rsid w:val="00ED6482"/>
    <w:rsid w:val="00EE0653"/>
    <w:rsid w:val="00EE5535"/>
    <w:rsid w:val="00EE719A"/>
    <w:rsid w:val="00EF0D0E"/>
    <w:rsid w:val="00EF0EFB"/>
    <w:rsid w:val="00F04137"/>
    <w:rsid w:val="00F0686F"/>
    <w:rsid w:val="00F107BC"/>
    <w:rsid w:val="00F15DCF"/>
    <w:rsid w:val="00F368B3"/>
    <w:rsid w:val="00F36B3D"/>
    <w:rsid w:val="00F37B33"/>
    <w:rsid w:val="00F43C13"/>
    <w:rsid w:val="00F47014"/>
    <w:rsid w:val="00F56BB9"/>
    <w:rsid w:val="00F6480A"/>
    <w:rsid w:val="00F66115"/>
    <w:rsid w:val="00F7799F"/>
    <w:rsid w:val="00F86C6F"/>
    <w:rsid w:val="00F86FE4"/>
    <w:rsid w:val="00F941FF"/>
    <w:rsid w:val="00F962EC"/>
    <w:rsid w:val="00FA0873"/>
    <w:rsid w:val="00FA2778"/>
    <w:rsid w:val="00FA5A7F"/>
    <w:rsid w:val="00FC2B36"/>
    <w:rsid w:val="00FC75A7"/>
    <w:rsid w:val="00FD792F"/>
    <w:rsid w:val="00FE243C"/>
    <w:rsid w:val="00FE3BA0"/>
    <w:rsid w:val="00FE459F"/>
    <w:rsid w:val="00FF4F26"/>
    <w:rsid w:val="00FF5493"/>
    <w:rsid w:val="00FF741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2C295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39E3"/>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autoRedefine/>
    <w:qFormat/>
    <w:rsid w:val="00BB7723"/>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2A39E3"/>
    <w:pPr>
      <w:keepNext/>
      <w:suppressAutoHyphens/>
      <w:ind w:right="1134"/>
    </w:pPr>
    <w:rPr>
      <w:b/>
      <w:bCs/>
      <w:sz w:val="23"/>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8E24ED"/>
    <w:pPr>
      <w:numPr>
        <w:numId w:val="2"/>
      </w:numPr>
    </w:pPr>
  </w:style>
  <w:style w:type="paragraph" w:customStyle="1" w:styleId="23Listen3">
    <w:name w:val="23/ Liste n° 3"/>
    <w:basedOn w:val="Normal"/>
    <w:next w:val="Normal"/>
    <w:autoRedefine/>
    <w:qFormat/>
    <w:rsid w:val="00022969"/>
    <w:pPr>
      <w:numPr>
        <w:numId w:val="3"/>
      </w:numPr>
      <w:ind w:left="568" w:hanging="284"/>
    </w:p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2F7D43"/>
    <w:pPr>
      <w:numPr>
        <w:numId w:val="8"/>
      </w:numPr>
      <w:pBdr>
        <w:top w:val="single" w:sz="8" w:space="8" w:color="B7CD36"/>
        <w:left w:val="single" w:sz="8" w:space="12" w:color="B7CD36"/>
        <w:bottom w:val="single" w:sz="8" w:space="8" w:color="B7CD36"/>
        <w:right w:val="single" w:sz="8" w:space="12" w:color="B7CD36"/>
      </w:pBdr>
      <w:shd w:val="clear" w:color="auto" w:fill="B7CD36"/>
      <w:ind w:left="568" w:right="284" w:hanging="284"/>
    </w:p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rsid w:val="00516700"/>
    <w:rPr>
      <w:color w:val="0000FF" w:themeColor="hyperlink"/>
      <w:u w:val="single"/>
    </w:rPr>
  </w:style>
  <w:style w:type="paragraph" w:customStyle="1" w:styleId="25Titredusommaire">
    <w:name w:val="25/ Titre du sommaire"/>
    <w:basedOn w:val="Normal"/>
    <w:next w:val="Normal"/>
    <w:autoRedefine/>
    <w:qFormat/>
    <w:rsid w:val="00EA58EA"/>
    <w:pPr>
      <w:spacing w:after="120" w:line="264" w:lineRule="auto"/>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68135C"/>
    <w:pPr>
      <w:spacing w:after="120"/>
    </w:pPr>
    <w:rPr>
      <w:b/>
      <w:color w:val="AAC629"/>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903F42"/>
    <w:pPr>
      <w:numPr>
        <w:numId w:val="6"/>
      </w:numPr>
      <w:ind w:left="737"/>
    </w:pPr>
    <w:rPr>
      <w:sz w:val="18"/>
    </w:rPr>
  </w:style>
  <w:style w:type="paragraph" w:customStyle="1" w:styleId="14Listepucefiletvertn2">
    <w:name w:val="14/ Liste à puce filet vert n°2"/>
    <w:basedOn w:val="15Listepucefiletvertn1"/>
    <w:qFormat/>
    <w:rsid w:val="00903F42"/>
    <w:pPr>
      <w:numPr>
        <w:numId w:val="7"/>
      </w:numPr>
    </w:p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Emphaseple">
    <w:name w:val="Subtle Emphasis"/>
    <w:basedOn w:val="Policepardfaut"/>
    <w:uiPriority w:val="19"/>
    <w:rsid w:val="00480F1B"/>
    <w:rPr>
      <w:i/>
      <w:iCs/>
      <w:color w:val="404040" w:themeColor="text1" w:themeTint="BF"/>
    </w:rPr>
  </w:style>
  <w:style w:type="character" w:styleId="Emphase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pl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uiPriority w:val="34"/>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721F70"/>
    <w:pPr>
      <w:pBdr>
        <w:bottom w:val="single" w:sz="4" w:space="1" w:color="B8D031"/>
      </w:pBdr>
      <w:contextualSpacing w:val="0"/>
    </w:pPr>
    <w:rPr>
      <w:rFonts w:eastAsiaTheme="minorEastAsia" w:cstheme="minorBidi"/>
      <w:sz w:val="16"/>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semiHidden/>
    <w:unhideWhenUsed/>
    <w:rsid w:val="00D70BD3"/>
    <w:pPr>
      <w:spacing w:after="0" w:line="240" w:lineRule="auto"/>
    </w:pPr>
    <w:rPr>
      <w:szCs w:val="20"/>
    </w:rPr>
  </w:style>
  <w:style w:type="character" w:customStyle="1" w:styleId="NotedebasdepageCar">
    <w:name w:val="Note de bas de page Car"/>
    <w:basedOn w:val="Policepardfaut"/>
    <w:link w:val="Notedebasdepage"/>
    <w:semiHidden/>
    <w:rsid w:val="00D70BD3"/>
    <w:rPr>
      <w:rFonts w:ascii="Arial" w:hAnsi="Arial"/>
    </w:rPr>
  </w:style>
  <w:style w:type="character" w:styleId="Appelnotedebasdep">
    <w:name w:val="footnote reference"/>
    <w:basedOn w:val="Policepardfaut"/>
    <w:semiHidden/>
    <w:unhideWhenUsed/>
    <w:rsid w:val="00D70BD3"/>
    <w:rPr>
      <w:vertAlign w:val="superscript"/>
    </w:rPr>
  </w:style>
  <w:style w:type="character" w:styleId="Marquedecommentaire">
    <w:name w:val="annotation reference"/>
    <w:basedOn w:val="Policepardfaut"/>
    <w:semiHidden/>
    <w:unhideWhenUsed/>
    <w:rsid w:val="00B42964"/>
    <w:rPr>
      <w:sz w:val="16"/>
      <w:szCs w:val="16"/>
    </w:rPr>
  </w:style>
  <w:style w:type="paragraph" w:styleId="Commentaire">
    <w:name w:val="annotation text"/>
    <w:basedOn w:val="Normal"/>
    <w:link w:val="CommentaireCar"/>
    <w:semiHidden/>
    <w:unhideWhenUsed/>
    <w:rsid w:val="00B42964"/>
    <w:pPr>
      <w:spacing w:line="240" w:lineRule="auto"/>
    </w:pPr>
    <w:rPr>
      <w:szCs w:val="20"/>
    </w:rPr>
  </w:style>
  <w:style w:type="character" w:customStyle="1" w:styleId="CommentaireCar">
    <w:name w:val="Commentaire Car"/>
    <w:basedOn w:val="Policepardfaut"/>
    <w:link w:val="Commentaire"/>
    <w:semiHidden/>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 w:type="paragraph" w:customStyle="1" w:styleId="13Listepuce1">
    <w:name w:val="13 Liste à puce 1"/>
    <w:basedOn w:val="Normal"/>
    <w:autoRedefine/>
    <w:uiPriority w:val="2"/>
    <w:qFormat/>
    <w:rsid w:val="0038328C"/>
    <w:pPr>
      <w:keepLines/>
      <w:numPr>
        <w:numId w:val="26"/>
      </w:numPr>
      <w:tabs>
        <w:tab w:val="clear" w:pos="851"/>
      </w:tabs>
      <w:suppressAutoHyphens/>
      <w:autoSpaceDE w:val="0"/>
      <w:autoSpaceDN w:val="0"/>
      <w:adjustRightInd w:val="0"/>
      <w:ind w:left="1021" w:hanging="397"/>
      <w:textAlignment w:val="center"/>
    </w:pPr>
    <w:rPr>
      <w:rFonts w:eastAsiaTheme="minorEastAsia" w:cs="Arial"/>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39E3"/>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autoRedefine/>
    <w:qFormat/>
    <w:rsid w:val="00BB7723"/>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2A39E3"/>
    <w:pPr>
      <w:keepNext/>
      <w:suppressAutoHyphens/>
      <w:ind w:right="1134"/>
    </w:pPr>
    <w:rPr>
      <w:b/>
      <w:bCs/>
      <w:sz w:val="23"/>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8E24ED"/>
    <w:pPr>
      <w:numPr>
        <w:numId w:val="2"/>
      </w:numPr>
    </w:pPr>
  </w:style>
  <w:style w:type="paragraph" w:customStyle="1" w:styleId="23Listen3">
    <w:name w:val="23/ Liste n° 3"/>
    <w:basedOn w:val="Normal"/>
    <w:next w:val="Normal"/>
    <w:autoRedefine/>
    <w:qFormat/>
    <w:rsid w:val="00022969"/>
    <w:pPr>
      <w:numPr>
        <w:numId w:val="3"/>
      </w:numPr>
      <w:ind w:left="568" w:hanging="284"/>
    </w:p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2F7D43"/>
    <w:pPr>
      <w:numPr>
        <w:numId w:val="8"/>
      </w:numPr>
      <w:pBdr>
        <w:top w:val="single" w:sz="8" w:space="8" w:color="B7CD36"/>
        <w:left w:val="single" w:sz="8" w:space="12" w:color="B7CD36"/>
        <w:bottom w:val="single" w:sz="8" w:space="8" w:color="B7CD36"/>
        <w:right w:val="single" w:sz="8" w:space="12" w:color="B7CD36"/>
      </w:pBdr>
      <w:shd w:val="clear" w:color="auto" w:fill="B7CD36"/>
      <w:ind w:left="568" w:right="284" w:hanging="284"/>
    </w:p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rsid w:val="00516700"/>
    <w:rPr>
      <w:color w:val="0000FF" w:themeColor="hyperlink"/>
      <w:u w:val="single"/>
    </w:rPr>
  </w:style>
  <w:style w:type="paragraph" w:customStyle="1" w:styleId="25Titredusommaire">
    <w:name w:val="25/ Titre du sommaire"/>
    <w:basedOn w:val="Normal"/>
    <w:next w:val="Normal"/>
    <w:autoRedefine/>
    <w:qFormat/>
    <w:rsid w:val="00EA58EA"/>
    <w:pPr>
      <w:spacing w:after="120" w:line="264" w:lineRule="auto"/>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68135C"/>
    <w:pPr>
      <w:spacing w:after="120"/>
    </w:pPr>
    <w:rPr>
      <w:b/>
      <w:color w:val="AAC629"/>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903F42"/>
    <w:pPr>
      <w:numPr>
        <w:numId w:val="6"/>
      </w:numPr>
      <w:ind w:left="737"/>
    </w:pPr>
    <w:rPr>
      <w:sz w:val="18"/>
    </w:rPr>
  </w:style>
  <w:style w:type="paragraph" w:customStyle="1" w:styleId="14Listepucefiletvertn2">
    <w:name w:val="14/ Liste à puce filet vert n°2"/>
    <w:basedOn w:val="15Listepucefiletvertn1"/>
    <w:qFormat/>
    <w:rsid w:val="00903F42"/>
    <w:pPr>
      <w:numPr>
        <w:numId w:val="7"/>
      </w:numPr>
    </w:p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Emphaseple">
    <w:name w:val="Subtle Emphasis"/>
    <w:basedOn w:val="Policepardfaut"/>
    <w:uiPriority w:val="19"/>
    <w:rsid w:val="00480F1B"/>
    <w:rPr>
      <w:i/>
      <w:iCs/>
      <w:color w:val="404040" w:themeColor="text1" w:themeTint="BF"/>
    </w:rPr>
  </w:style>
  <w:style w:type="character" w:styleId="Emphase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pl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uiPriority w:val="34"/>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721F70"/>
    <w:pPr>
      <w:pBdr>
        <w:bottom w:val="single" w:sz="4" w:space="1" w:color="B8D031"/>
      </w:pBdr>
      <w:contextualSpacing w:val="0"/>
    </w:pPr>
    <w:rPr>
      <w:rFonts w:eastAsiaTheme="minorEastAsia" w:cstheme="minorBidi"/>
      <w:sz w:val="16"/>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semiHidden/>
    <w:unhideWhenUsed/>
    <w:rsid w:val="00D70BD3"/>
    <w:pPr>
      <w:spacing w:after="0" w:line="240" w:lineRule="auto"/>
    </w:pPr>
    <w:rPr>
      <w:szCs w:val="20"/>
    </w:rPr>
  </w:style>
  <w:style w:type="character" w:customStyle="1" w:styleId="NotedebasdepageCar">
    <w:name w:val="Note de bas de page Car"/>
    <w:basedOn w:val="Policepardfaut"/>
    <w:link w:val="Notedebasdepage"/>
    <w:semiHidden/>
    <w:rsid w:val="00D70BD3"/>
    <w:rPr>
      <w:rFonts w:ascii="Arial" w:hAnsi="Arial"/>
    </w:rPr>
  </w:style>
  <w:style w:type="character" w:styleId="Appelnotedebasdep">
    <w:name w:val="footnote reference"/>
    <w:basedOn w:val="Policepardfaut"/>
    <w:semiHidden/>
    <w:unhideWhenUsed/>
    <w:rsid w:val="00D70BD3"/>
    <w:rPr>
      <w:vertAlign w:val="superscript"/>
    </w:rPr>
  </w:style>
  <w:style w:type="character" w:styleId="Marquedecommentaire">
    <w:name w:val="annotation reference"/>
    <w:basedOn w:val="Policepardfaut"/>
    <w:semiHidden/>
    <w:unhideWhenUsed/>
    <w:rsid w:val="00B42964"/>
    <w:rPr>
      <w:sz w:val="16"/>
      <w:szCs w:val="16"/>
    </w:rPr>
  </w:style>
  <w:style w:type="paragraph" w:styleId="Commentaire">
    <w:name w:val="annotation text"/>
    <w:basedOn w:val="Normal"/>
    <w:link w:val="CommentaireCar"/>
    <w:semiHidden/>
    <w:unhideWhenUsed/>
    <w:rsid w:val="00B42964"/>
    <w:pPr>
      <w:spacing w:line="240" w:lineRule="auto"/>
    </w:pPr>
    <w:rPr>
      <w:szCs w:val="20"/>
    </w:rPr>
  </w:style>
  <w:style w:type="character" w:customStyle="1" w:styleId="CommentaireCar">
    <w:name w:val="Commentaire Car"/>
    <w:basedOn w:val="Policepardfaut"/>
    <w:link w:val="Commentaire"/>
    <w:semiHidden/>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 w:type="paragraph" w:customStyle="1" w:styleId="13Listepuce1">
    <w:name w:val="13 Liste à puce 1"/>
    <w:basedOn w:val="Normal"/>
    <w:autoRedefine/>
    <w:uiPriority w:val="2"/>
    <w:qFormat/>
    <w:rsid w:val="0038328C"/>
    <w:pPr>
      <w:keepLines/>
      <w:numPr>
        <w:numId w:val="26"/>
      </w:numPr>
      <w:tabs>
        <w:tab w:val="clear" w:pos="851"/>
      </w:tabs>
      <w:suppressAutoHyphens/>
      <w:autoSpaceDE w:val="0"/>
      <w:autoSpaceDN w:val="0"/>
      <w:adjustRightInd w:val="0"/>
      <w:ind w:left="1021" w:hanging="397"/>
      <w:textAlignment w:val="center"/>
    </w:pPr>
    <w:rPr>
      <w:rFonts w:eastAsiaTheme="minorEastAsia"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8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urore.anotin@cnsa.fr"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2kserv4\Ressources_CNSA\Communication\Presse\Communiqu&#233;s%20et%20conf&#233;rences%20de%20presse\Communiqu&#233;s%20de%20presse\2019\Copie%20de%20Copie%20de%20P%209%2010_Budgets%202017Auror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fr-FR" sz="1200" b="1" cap="all" baseline="0">
                <a:effectLst/>
              </a:rPr>
              <a:t>é</a:t>
            </a:r>
            <a:r>
              <a:rPr lang="fr-FR" sz="1200" b="1">
                <a:effectLst/>
              </a:rPr>
              <a:t>volution des recettes de la journée de solidarité au bénéfice des personnes âgées et des personnes handicapées </a:t>
            </a:r>
            <a:r>
              <a:rPr lang="fr-FR" sz="1050" b="0">
                <a:effectLst/>
              </a:rPr>
              <a:t>(en millions d'euros)</a:t>
            </a:r>
          </a:p>
        </c:rich>
      </c:tx>
      <c:layout>
        <c:manualLayout>
          <c:xMode val="edge"/>
          <c:yMode val="edge"/>
          <c:x val="0.14876470588235294"/>
          <c:y val="3.5534822560698802E-4"/>
        </c:manualLayout>
      </c:layout>
      <c:overlay val="0"/>
      <c:spPr>
        <a:noFill/>
        <a:ln w="25400">
          <a:noFill/>
        </a:ln>
      </c:spPr>
    </c:title>
    <c:autoTitleDeleted val="0"/>
    <c:plotArea>
      <c:layout>
        <c:manualLayout>
          <c:layoutTarget val="inner"/>
          <c:xMode val="edge"/>
          <c:yMode val="edge"/>
          <c:x val="8.1250000000000003E-2"/>
          <c:y val="0.12478920741989882"/>
          <c:w val="0.85312500000000002"/>
          <c:h val="0.77740303541315348"/>
        </c:manualLayout>
      </c:layout>
      <c:barChart>
        <c:barDir val="col"/>
        <c:grouping val="stacked"/>
        <c:varyColors val="0"/>
        <c:ser>
          <c:idx val="0"/>
          <c:order val="0"/>
          <c:tx>
            <c:strRef>
              <c:f>'Données source'!$A$16</c:f>
              <c:strCache>
                <c:ptCount val="1"/>
                <c:pt idx="0">
                  <c:v>CSA
</c:v>
                </c:pt>
              </c:strCache>
            </c:strRef>
          </c:tx>
          <c:spPr>
            <a:solidFill>
              <a:srgbClr val="4F81BD"/>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fr-FR"/>
              </a:p>
            </c:txPr>
            <c:showLegendKey val="0"/>
            <c:showVal val="1"/>
            <c:showCatName val="0"/>
            <c:showSerName val="0"/>
            <c:showPercent val="0"/>
            <c:showBubbleSize val="0"/>
            <c:showLeaderLines val="0"/>
          </c:dLbls>
          <c:cat>
            <c:strRef>
              <c:f>'Données source'!$C$3:$S$3</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P 2019</c:v>
                </c:pt>
              </c:strCache>
            </c:strRef>
          </c:cat>
          <c:val>
            <c:numRef>
              <c:f>'Données source'!$C$16:$S$16</c:f>
              <c:numCache>
                <c:formatCode>#,##0</c:formatCode>
                <c:ptCount val="16"/>
                <c:pt idx="0">
                  <c:v>911</c:v>
                </c:pt>
                <c:pt idx="1">
                  <c:v>1949</c:v>
                </c:pt>
                <c:pt idx="2">
                  <c:v>2084.9</c:v>
                </c:pt>
                <c:pt idx="3">
                  <c:v>2219.61</c:v>
                </c:pt>
                <c:pt idx="4">
                  <c:v>2295.54</c:v>
                </c:pt>
                <c:pt idx="5">
                  <c:v>2206.1</c:v>
                </c:pt>
                <c:pt idx="6">
                  <c:v>2239</c:v>
                </c:pt>
                <c:pt idx="7">
                  <c:v>2334</c:v>
                </c:pt>
                <c:pt idx="8">
                  <c:v>2389.1999999999998</c:v>
                </c:pt>
                <c:pt idx="9">
                  <c:v>2408.3519999999999</c:v>
                </c:pt>
                <c:pt idx="10">
                  <c:v>2428</c:v>
                </c:pt>
                <c:pt idx="11">
                  <c:v>2244</c:v>
                </c:pt>
                <c:pt idx="12">
                  <c:v>2293</c:v>
                </c:pt>
                <c:pt idx="13">
                  <c:v>2371.9</c:v>
                </c:pt>
                <c:pt idx="14">
                  <c:v>2451.6999999999998</c:v>
                </c:pt>
                <c:pt idx="15">
                  <c:v>2093.3200000000002</c:v>
                </c:pt>
              </c:numCache>
            </c:numRef>
          </c:val>
        </c:ser>
        <c:ser>
          <c:idx val="2"/>
          <c:order val="1"/>
          <c:tx>
            <c:strRef>
              <c:f>'Données source'!$A$17</c:f>
              <c:strCache>
                <c:ptCount val="1"/>
                <c:pt idx="0">
                  <c:v>CASA</c:v>
                </c:pt>
              </c:strCache>
            </c:strRef>
          </c:tx>
          <c:spPr>
            <a:ln>
              <a:solidFill>
                <a:schemeClr val="accent1"/>
              </a:solidFill>
            </a:ln>
          </c:spPr>
          <c:invertIfNegative val="0"/>
          <c:dLbls>
            <c:txPr>
              <a:bodyPr/>
              <a:lstStyle/>
              <a:p>
                <a:pPr>
                  <a:defRPr sz="1000" b="0" i="0" u="none" strike="noStrike" baseline="0">
                    <a:solidFill>
                      <a:srgbClr val="000000"/>
                    </a:solidFill>
                    <a:latin typeface="Arial"/>
                    <a:ea typeface="Arial"/>
                    <a:cs typeface="Arial"/>
                  </a:defRPr>
                </a:pPr>
                <a:endParaRPr lang="fr-FR"/>
              </a:p>
            </c:txPr>
            <c:showLegendKey val="0"/>
            <c:showVal val="1"/>
            <c:showCatName val="0"/>
            <c:showSerName val="0"/>
            <c:showPercent val="0"/>
            <c:showBubbleSize val="0"/>
            <c:showLeaderLines val="0"/>
          </c:dLbls>
          <c:cat>
            <c:strRef>
              <c:f>'Données source'!$C$3:$S$3</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P 2019</c:v>
                </c:pt>
              </c:strCache>
            </c:strRef>
          </c:cat>
          <c:val>
            <c:numRef>
              <c:f>'Données source'!$C$17:$S$17</c:f>
              <c:numCache>
                <c:formatCode>General</c:formatCode>
                <c:ptCount val="16"/>
                <c:pt idx="9" formatCode="#,##0">
                  <c:v>478.51066600000001</c:v>
                </c:pt>
                <c:pt idx="10" formatCode="#,##0">
                  <c:v>684</c:v>
                </c:pt>
                <c:pt idx="11" formatCode="#,##0">
                  <c:v>720.8</c:v>
                </c:pt>
                <c:pt idx="12" formatCode="#,##0">
                  <c:v>741.9324504299999</c:v>
                </c:pt>
                <c:pt idx="13" formatCode="#,##0">
                  <c:v>743.8</c:v>
                </c:pt>
                <c:pt idx="14" formatCode="#,##0">
                  <c:v>772.3</c:v>
                </c:pt>
                <c:pt idx="15" formatCode="#,##0">
                  <c:v>784.7</c:v>
                </c:pt>
              </c:numCache>
            </c:numRef>
          </c:val>
        </c:ser>
        <c:dLbls>
          <c:showLegendKey val="0"/>
          <c:showVal val="0"/>
          <c:showCatName val="0"/>
          <c:showSerName val="0"/>
          <c:showPercent val="0"/>
          <c:showBubbleSize val="0"/>
        </c:dLbls>
        <c:gapWidth val="150"/>
        <c:overlap val="100"/>
        <c:axId val="129309696"/>
        <c:axId val="128914496"/>
      </c:barChart>
      <c:catAx>
        <c:axId val="1293096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r-FR"/>
          </a:p>
        </c:txPr>
        <c:crossAx val="128914496"/>
        <c:crosses val="autoZero"/>
        <c:auto val="1"/>
        <c:lblAlgn val="ctr"/>
        <c:lblOffset val="100"/>
        <c:tickLblSkip val="1"/>
        <c:tickMarkSkip val="1"/>
        <c:noMultiLvlLbl val="0"/>
      </c:catAx>
      <c:valAx>
        <c:axId val="128914496"/>
        <c:scaling>
          <c:orientation val="minMax"/>
          <c:max val="5000"/>
        </c:scaling>
        <c:delete val="0"/>
        <c:axPos val="l"/>
        <c:majorGridlines>
          <c:spPr>
            <a:ln w="3175">
              <a:solidFill>
                <a:srgbClr val="FFFFFF"/>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fr-FR"/>
          </a:p>
        </c:txPr>
        <c:crossAx val="129309696"/>
        <c:crosses val="autoZero"/>
        <c:crossBetween val="between"/>
      </c:valAx>
      <c:spPr>
        <a:solidFill>
          <a:srgbClr val="FFFFFF"/>
        </a:solidFill>
        <a:ln w="25400">
          <a:noFill/>
        </a:ln>
      </c:spPr>
    </c:plotArea>
    <c:legend>
      <c:legendPos val="r"/>
      <c:layout>
        <c:manualLayout>
          <c:xMode val="edge"/>
          <c:yMode val="edge"/>
          <c:x val="0.92500000000000004"/>
          <c:y val="0.19393268753834708"/>
          <c:w val="6.944444444444442E-2"/>
          <c:h val="0.30355007861487704"/>
        </c:manualLayout>
      </c:layout>
      <c:overlay val="0"/>
      <c:spPr>
        <a:solidFill>
          <a:srgbClr val="FFFFFF"/>
        </a:solidFill>
        <a:ln w="3175">
          <a:solidFill>
            <a:srgbClr val="000000"/>
          </a:solidFill>
          <a:prstDash val="solid"/>
        </a:ln>
      </c:spPr>
      <c:txPr>
        <a:bodyPr/>
        <a:lstStyle/>
        <a:p>
          <a:pPr>
            <a:defRPr sz="775" b="0" i="0" u="none" strike="noStrike" baseline="0">
              <a:solidFill>
                <a:srgbClr val="000000"/>
              </a:solidFill>
              <a:latin typeface="Arial"/>
              <a:ea typeface="Arial"/>
              <a:cs typeface="Arial"/>
            </a:defRPr>
          </a:pPr>
          <a:endParaRPr lang="fr-FR"/>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CB748-7467-406F-A1A4-D52AE8262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24</TotalTime>
  <Pages>10</Pages>
  <Words>2175</Words>
  <Characters>12304</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Dossier de presse</vt:lpstr>
    </vt:vector>
  </TitlesOfParts>
  <Company>CNSA</Company>
  <LinksUpToDate>false</LinksUpToDate>
  <CharactersWithSpaces>14451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dc:title>
  <dc:creator>CNSA</dc:creator>
  <cp:lastModifiedBy>CNSA</cp:lastModifiedBy>
  <cp:revision>7</cp:revision>
  <cp:lastPrinted>2019-04-18T15:18:00Z</cp:lastPrinted>
  <dcterms:created xsi:type="dcterms:W3CDTF">2019-06-03T14:11:00Z</dcterms:created>
  <dcterms:modified xsi:type="dcterms:W3CDTF">2019-06-03T14:47:00Z</dcterms:modified>
</cp:coreProperties>
</file>